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1EA2D" w14:textId="77777777" w:rsidR="00B75505" w:rsidRPr="006755E9" w:rsidRDefault="0040578A" w:rsidP="00264380">
      <w:bookmarkStart w:id="0" w:name="_GoBack"/>
      <w:bookmarkEnd w:id="0"/>
      <w:r>
        <w:rPr>
          <w:noProof/>
        </w:rPr>
        <mc:AlternateContent>
          <mc:Choice Requires="wps">
            <w:drawing>
              <wp:anchor distT="0" distB="0" distL="114300" distR="114300" simplePos="0" relativeHeight="251657216" behindDoc="0" locked="1" layoutInCell="1" allowOverlap="1" wp14:anchorId="32CBF09B" wp14:editId="54DA498B">
                <wp:simplePos x="0" y="0"/>
                <wp:positionH relativeFrom="column">
                  <wp:posOffset>-38100</wp:posOffset>
                </wp:positionH>
                <wp:positionV relativeFrom="page">
                  <wp:posOffset>504825</wp:posOffset>
                </wp:positionV>
                <wp:extent cx="1931035" cy="660400"/>
                <wp:effectExtent l="0" t="0" r="0" b="6350"/>
                <wp:wrapNone/>
                <wp:docPr id="16"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1931035" cy="66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A2A31B" w14:textId="77777777" w:rsidR="00170975" w:rsidRPr="00511230" w:rsidRDefault="00170975" w:rsidP="0075141D">
                            <w:pPr>
                              <w:pStyle w:val="Autor"/>
                              <w:rPr>
                                <w:lang w:val="en-US"/>
                              </w:rPr>
                            </w:pPr>
                            <w:r>
                              <w:rPr>
                                <w:lang w:val="en-US"/>
                              </w:rPr>
                              <w:t>[</w:t>
                            </w:r>
                            <w:r w:rsidRPr="00511230">
                              <w:rPr>
                                <w:lang w:val="en-US"/>
                              </w:rPr>
                              <w:t>Vorname Name</w:t>
                            </w:r>
                            <w:r>
                              <w:rPr>
                                <w:lang w:val="en-US"/>
                              </w:rPr>
                              <w:t>]</w:t>
                            </w:r>
                            <w:r w:rsidRPr="00511230">
                              <w:rPr>
                                <w:lang w:val="en-US"/>
                              </w:rPr>
                              <w:t xml:space="preserve"> (Hauptautor)</w:t>
                            </w:r>
                          </w:p>
                          <w:p w14:paraId="58583B24" w14:textId="77777777" w:rsidR="00170975" w:rsidRPr="004B0962" w:rsidRDefault="00170975" w:rsidP="0075141D">
                            <w:pPr>
                              <w:pStyle w:val="Autor"/>
                              <w:rPr>
                                <w:lang w:val="en-US"/>
                              </w:rPr>
                            </w:pPr>
                            <w:r>
                              <w:rPr>
                                <w:lang w:val="en-US"/>
                              </w:rPr>
                              <w:t>[</w:t>
                            </w:r>
                            <w:r w:rsidRPr="004B0962">
                              <w:rPr>
                                <w:lang w:val="en-US"/>
                              </w:rPr>
                              <w:t>Vorname</w:t>
                            </w:r>
                            <w:r>
                              <w:rPr>
                                <w:lang w:val="en-US"/>
                              </w:rPr>
                              <w:t xml:space="preserve"> </w:t>
                            </w:r>
                            <w:r w:rsidRPr="004B0962">
                              <w:rPr>
                                <w:lang w:val="en-US"/>
                              </w:rPr>
                              <w:t>Name</w:t>
                            </w:r>
                            <w:r>
                              <w:rPr>
                                <w:lang w:val="en-US"/>
                              </w:rPr>
                              <w:t>]</w:t>
                            </w:r>
                            <w:r w:rsidRPr="004B0962">
                              <w:rPr>
                                <w:lang w:val="en-US"/>
                              </w:rPr>
                              <w:t xml:space="preserve"> (</w:t>
                            </w:r>
                            <w:r w:rsidRPr="0075141D">
                              <w:rPr>
                                <w:lang w:val="en-US"/>
                              </w:rPr>
                              <w:t>Co-Autor 1)</w:t>
                            </w:r>
                            <w:r w:rsidRPr="0075141D">
                              <w:rPr>
                                <w:lang w:val="en-US"/>
                              </w:rPr>
                              <w:br/>
                            </w:r>
                            <w:r>
                              <w:rPr>
                                <w:lang w:val="en-US"/>
                              </w:rPr>
                              <w:t>[</w:t>
                            </w:r>
                            <w:r w:rsidRPr="0075141D">
                              <w:rPr>
                                <w:lang w:val="en-US"/>
                              </w:rPr>
                              <w:t>Vorname Name</w:t>
                            </w:r>
                            <w:r>
                              <w:rPr>
                                <w:lang w:val="en-US"/>
                              </w:rPr>
                              <w:t>]</w:t>
                            </w:r>
                            <w:r w:rsidRPr="0075141D">
                              <w:rPr>
                                <w:lang w:val="en-US"/>
                              </w:rPr>
                              <w:t xml:space="preserve"> (Co-Autor 2)</w:t>
                            </w:r>
                            <w:r w:rsidRPr="0075141D">
                              <w:rPr>
                                <w:lang w:val="en-US"/>
                              </w:rPr>
                              <w:br/>
                            </w:r>
                            <w:r>
                              <w:rPr>
                                <w:rStyle w:val="AutorZchn"/>
                                <w:lang w:val="en-US"/>
                              </w:rPr>
                              <w:t>[</w:t>
                            </w:r>
                            <w:r w:rsidRPr="0075141D">
                              <w:rPr>
                                <w:rStyle w:val="AutorZchn"/>
                                <w:lang w:val="en-US"/>
                              </w:rPr>
                              <w:t>Vorname Name</w:t>
                            </w:r>
                            <w:r>
                              <w:rPr>
                                <w:rStyle w:val="AutorZchn"/>
                                <w:lang w:val="en-US"/>
                              </w:rPr>
                              <w:t>]</w:t>
                            </w:r>
                            <w:r w:rsidRPr="0075141D">
                              <w:rPr>
                                <w:rStyle w:val="AutorZchn"/>
                                <w:lang w:val="en-US"/>
                              </w:rPr>
                              <w:t xml:space="preserve"> (</w:t>
                            </w:r>
                            <w:r>
                              <w:rPr>
                                <w:lang w:val="en-US"/>
                              </w:rPr>
                              <w:t>Co-Autor 3</w:t>
                            </w:r>
                            <w:r w:rsidRPr="004B0962">
                              <w:rPr>
                                <w:rStyle w:val="AutorZchn"/>
                                <w:lang w:val="en-US"/>
                              </w:rPr>
                              <w:t>)</w:t>
                            </w:r>
                          </w:p>
                        </w:txbxContent>
                      </wps:txbx>
                      <wps:bodyPr rot="0" vert="horz" wrap="square" lIns="85725" tIns="9525" rIns="85725" bIns="9525"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32CBF09B" id="_x0000_t202" coordsize="21600,21600" o:spt="202" path="m,l,21600r21600,l21600,xe">
                <v:stroke joinstyle="miter"/>
                <v:path gradientshapeok="t" o:connecttype="rect"/>
              </v:shapetype>
              <v:shape id="Text Box 7" o:spid="_x0000_s1026" type="#_x0000_t202" style="position:absolute;left:0;text-align:left;margin-left:-3pt;margin-top:39.75pt;width:152.05pt;height:52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" stroked="f">
                <o:lock v:ext="edit" aspectratio="t"/>
                <v:textbox style="mso-fit-shape-to-text:t" inset="6.75pt,.75pt,6.75pt,.75pt">
                  <w:txbxContent>
                    <w:p w14:paraId="76A2A31B" w14:textId="77777777" w:rsidR="00170975" w:rsidRPr="00511230" w:rsidRDefault="00170975" w:rsidP="0075141D">
                      <w:pPr>
                        <w:pStyle w:val="Autor"/>
                        <w:rPr>
                          <w:lang w:val="en-US"/>
                        </w:rPr>
                      </w:pPr>
                      <w:r>
                        <w:rPr>
                          <w:lang w:val="en-US"/>
                        </w:rPr>
                        <w:t>[</w:t>
                      </w:r>
                      <w:r w:rsidRPr="00511230">
                        <w:rPr>
                          <w:lang w:val="en-US"/>
                        </w:rPr>
                        <w:t>Vorname Name</w:t>
                      </w:r>
                      <w:r>
                        <w:rPr>
                          <w:lang w:val="en-US"/>
                        </w:rPr>
                        <w:t>]</w:t>
                      </w:r>
                      <w:r w:rsidRPr="00511230">
                        <w:rPr>
                          <w:lang w:val="en-US"/>
                        </w:rPr>
                        <w:t xml:space="preserve"> (Hauptautor)</w:t>
                      </w:r>
                    </w:p>
                    <w:p w14:paraId="58583B24" w14:textId="77777777" w:rsidR="00170975" w:rsidRPr="004B0962" w:rsidRDefault="00170975" w:rsidP="0075141D">
                      <w:pPr>
                        <w:pStyle w:val="Autor"/>
                        <w:rPr>
                          <w:lang w:val="en-US"/>
                        </w:rPr>
                      </w:pPr>
                      <w:r>
                        <w:rPr>
                          <w:lang w:val="en-US"/>
                        </w:rPr>
                        <w:t>[</w:t>
                      </w:r>
                      <w:r w:rsidRPr="004B0962">
                        <w:rPr>
                          <w:lang w:val="en-US"/>
                        </w:rPr>
                        <w:t>Vorname</w:t>
                      </w:r>
                      <w:r>
                        <w:rPr>
                          <w:lang w:val="en-US"/>
                        </w:rPr>
                        <w:t xml:space="preserve"> </w:t>
                      </w:r>
                      <w:r w:rsidRPr="004B0962">
                        <w:rPr>
                          <w:lang w:val="en-US"/>
                        </w:rPr>
                        <w:t>Name</w:t>
                      </w:r>
                      <w:r>
                        <w:rPr>
                          <w:lang w:val="en-US"/>
                        </w:rPr>
                        <w:t>]</w:t>
                      </w:r>
                      <w:r w:rsidRPr="004B0962">
                        <w:rPr>
                          <w:lang w:val="en-US"/>
                        </w:rPr>
                        <w:t xml:space="preserve"> (</w:t>
                      </w:r>
                      <w:r w:rsidRPr="0075141D">
                        <w:rPr>
                          <w:lang w:val="en-US"/>
                        </w:rPr>
                        <w:t>Co-Autor 1)</w:t>
                      </w:r>
                      <w:r w:rsidRPr="0075141D">
                        <w:rPr>
                          <w:lang w:val="en-US"/>
                        </w:rPr>
                        <w:br/>
                      </w:r>
                      <w:r>
                        <w:rPr>
                          <w:lang w:val="en-US"/>
                        </w:rPr>
                        <w:t>[</w:t>
                      </w:r>
                      <w:r w:rsidRPr="0075141D">
                        <w:rPr>
                          <w:lang w:val="en-US"/>
                        </w:rPr>
                        <w:t>Vorname Name</w:t>
                      </w:r>
                      <w:r>
                        <w:rPr>
                          <w:lang w:val="en-US"/>
                        </w:rPr>
                        <w:t>]</w:t>
                      </w:r>
                      <w:r w:rsidRPr="0075141D">
                        <w:rPr>
                          <w:lang w:val="en-US"/>
                        </w:rPr>
                        <w:t xml:space="preserve"> (Co-Autor 2)</w:t>
                      </w:r>
                      <w:r w:rsidRPr="0075141D">
                        <w:rPr>
                          <w:lang w:val="en-US"/>
                        </w:rPr>
                        <w:br/>
                      </w:r>
                      <w:r>
                        <w:rPr>
                          <w:rStyle w:val="AutorZchn"/>
                          <w:lang w:val="en-US"/>
                        </w:rPr>
                        <w:t>[</w:t>
                      </w:r>
                      <w:r w:rsidRPr="0075141D">
                        <w:rPr>
                          <w:rStyle w:val="AutorZchn"/>
                          <w:lang w:val="en-US"/>
                        </w:rPr>
                        <w:t>Vorname Name</w:t>
                      </w:r>
                      <w:r>
                        <w:rPr>
                          <w:rStyle w:val="AutorZchn"/>
                          <w:lang w:val="en-US"/>
                        </w:rPr>
                        <w:t>]</w:t>
                      </w:r>
                      <w:r w:rsidRPr="0075141D">
                        <w:rPr>
                          <w:rStyle w:val="AutorZchn"/>
                          <w:lang w:val="en-US"/>
                        </w:rPr>
                        <w:t xml:space="preserve"> (</w:t>
                      </w:r>
                      <w:r>
                        <w:rPr>
                          <w:lang w:val="en-US"/>
                        </w:rPr>
                        <w:t>Co-Autor 3</w:t>
                      </w:r>
                      <w:r w:rsidRPr="004B0962">
                        <w:rPr>
                          <w:rStyle w:val="AutorZchn"/>
                          <w:lang w:val="en-US"/>
                        </w:rPr>
                        <w:t>)</w:t>
                      </w:r>
                    </w:p>
                  </w:txbxContent>
                </v:textbox>
                <w10:wrap anchory="page"/>
                <w10:anchorlock/>
              </v:shape>
            </w:pict>
          </mc:Fallback>
        </mc:AlternateContent>
      </w:r>
    </w:p>
    <w:p w14:paraId="5F819337" w14:textId="77777777" w:rsidR="00984704" w:rsidRPr="006755E9" w:rsidRDefault="00984704" w:rsidP="00D76476"/>
    <w:p w14:paraId="08F9A124" w14:textId="77777777" w:rsidR="00984704" w:rsidRPr="006755E9" w:rsidRDefault="00984704" w:rsidP="00D76476"/>
    <w:p w14:paraId="6BA794BA" w14:textId="77777777" w:rsidR="00984704" w:rsidRPr="006755E9" w:rsidRDefault="00984704" w:rsidP="00D76476"/>
    <w:p w14:paraId="17019BAF" w14:textId="77777777" w:rsidR="00984704" w:rsidRPr="006755E9" w:rsidRDefault="00984704" w:rsidP="00D76476"/>
    <w:p w14:paraId="33BE42A5" w14:textId="77777777" w:rsidR="00984704" w:rsidRPr="006755E9" w:rsidRDefault="00984704" w:rsidP="00D76476"/>
    <w:p w14:paraId="250F8504" w14:textId="77777777" w:rsidR="00984704" w:rsidRPr="006755E9" w:rsidRDefault="0040578A" w:rsidP="00D76476">
      <w:r>
        <w:rPr>
          <w:noProof/>
        </w:rPr>
        <mc:AlternateContent>
          <mc:Choice Requires="wps">
            <w:drawing>
              <wp:anchor distT="0" distB="0" distL="114300" distR="114300" simplePos="0" relativeHeight="251658240" behindDoc="0" locked="1" layoutInCell="1" allowOverlap="1" wp14:anchorId="55442E2A" wp14:editId="33ABE4D7">
                <wp:simplePos x="0" y="0"/>
                <wp:positionH relativeFrom="column">
                  <wp:posOffset>2540</wp:posOffset>
                </wp:positionH>
                <wp:positionV relativeFrom="page">
                  <wp:posOffset>1348740</wp:posOffset>
                </wp:positionV>
                <wp:extent cx="6540500" cy="1252855"/>
                <wp:effectExtent l="0" t="0" r="0" b="4445"/>
                <wp:wrapNone/>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0" cy="1252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FBB274" w14:textId="77777777" w:rsidR="00170975" w:rsidRPr="00287E84" w:rsidRDefault="00170975" w:rsidP="00287E84">
                            <w:pPr>
                              <w:pStyle w:val="Title"/>
                              <w:rPr>
                                <w:i/>
                              </w:rPr>
                            </w:pPr>
                            <w:r>
                              <w:t>[Titel:maximal zweizeilig]</w:t>
                            </w:r>
                          </w:p>
                          <w:p w14:paraId="65F9D126" w14:textId="6A0A2836" w:rsidR="00170975" w:rsidRPr="000C0BD3" w:rsidRDefault="00170975" w:rsidP="004B0962">
                            <w:pPr>
                              <w:pStyle w:val="Subtitle"/>
                            </w:pPr>
                            <w:r>
                              <w:t xml:space="preserve">[Untertitel:optional, einzeilig – bitte nur nach Rücksprache mit der Redaktion verwenden] </w:t>
                            </w:r>
                          </w:p>
                        </w:txbxContent>
                      </wps:txbx>
                      <wps:bodyPr rot="0" vert="horz" wrap="square" lIns="9525" tIns="9525" rIns="9525" bIns="9525"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442E2A" id="Text Box 8" o:spid="_x0000_s1027" type="#_x0000_t202" style="position:absolute;left:0;text-align:left;margin-left:.2pt;margin-top:106.2pt;width:515pt;height:98.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" filled="f" stroked="f">
                <v:textbox inset=".75pt,.75pt,.75pt,.75pt">
                  <w:txbxContent>
                    <w:p w14:paraId="2FFBB274" w14:textId="77777777" w:rsidR="00170975" w:rsidRPr="00287E84" w:rsidRDefault="00170975" w:rsidP="00287E84">
                      <w:pPr>
                        <w:pStyle w:val="Title"/>
                        <w:rPr>
                          <w:i/>
                        </w:rPr>
                      </w:pPr>
                      <w:r>
                        <w:t>[Titel:maximal zweizeilig]</w:t>
                      </w:r>
                    </w:p>
                    <w:p w14:paraId="65F9D126" w14:textId="6A0A2836" w:rsidR="00170975" w:rsidRPr="000C0BD3" w:rsidRDefault="00170975" w:rsidP="004B0962">
                      <w:pPr>
                        <w:pStyle w:val="Subtitle"/>
                      </w:pPr>
                      <w:r>
                        <w:t xml:space="preserve">[Untertitel:optional, einzeilig – bitte nur nach Rücksprache mit der Redaktion verwenden] </w:t>
                      </w:r>
                    </w:p>
                  </w:txbxContent>
                </v:textbox>
                <w10:wrap anchory="page"/>
                <w10:anchorlock/>
              </v:shape>
            </w:pict>
          </mc:Fallback>
        </mc:AlternateContent>
      </w:r>
    </w:p>
    <w:p w14:paraId="5F6EB275" w14:textId="77777777" w:rsidR="004B0962" w:rsidRPr="000F2CD6" w:rsidRDefault="00BC1432" w:rsidP="000F2CD6">
      <w:pPr>
        <w:pStyle w:val="AbstractDeutsch"/>
      </w:pPr>
      <w:r>
        <w:t>[</w:t>
      </w:r>
      <w:r w:rsidR="004B0962" w:rsidRPr="000F2CD6">
        <w:t>Zusammenfassung</w:t>
      </w:r>
      <w:r w:rsidR="00A030B2" w:rsidRPr="000F2CD6">
        <w:t>:</w:t>
      </w:r>
      <w:r>
        <w:t xml:space="preserve"> 100-200 Worte]</w:t>
      </w:r>
      <w:r w:rsidR="00A030B2" w:rsidRPr="000F2CD6">
        <w:t xml:space="preserve"> </w:t>
      </w:r>
      <w:r w:rsidR="000C0BD3" w:rsidRPr="000F2CD6">
        <w:t>Dies ist ein Typoblindtext. An ihm kann man sehen, ob alle Buchstaben da sind und wie sie aussehen. Manchmal benutzt man Worte wie Hamburgefonts, Rafgenduks oder Handgloves, um Schriften zu testen. Manchmal Sätze, die alle Buchs</w:t>
      </w:r>
      <w:r w:rsidR="00EA6BA1">
        <w:t xml:space="preserve">taben des Alphabets enthalten, </w:t>
      </w:r>
      <w:r w:rsidR="000C0BD3" w:rsidRPr="000F2CD6">
        <w:t xml:space="preserve">man nennt diese Sätze »Pangrams«. </w:t>
      </w:r>
      <w:r w:rsidR="000C0BD3" w:rsidRPr="00264380">
        <w:rPr>
          <w:lang w:val="en-US"/>
        </w:rPr>
        <w:t xml:space="preserve">Sehr bekannt ist dieser: The quick brown fox jumps over the lazy old dog. </w:t>
      </w:r>
      <w:r w:rsidR="000C0BD3" w:rsidRPr="000F2CD6">
        <w:t>Oft werden in Typoblindtexte auch fremdsprachige Satzteile eingebaut (AVAIL and Wefox are testing aussi la Kerning), um die Wirkung in anderen Sprachen zu testen. In Lateinisch sieht zum Beispiel fast jede Schrift gut aus. Quod erat demonstrandum. Seit 1975 fehlen in den meisten Testtexten die Zahlen, weswegen nach TypoGb. 204 § ab dem Jahr 2034 Zahlen in 86</w:t>
      </w:r>
      <w:r w:rsidR="00A62EED">
        <w:t> %</w:t>
      </w:r>
      <w:r w:rsidR="000C0BD3" w:rsidRPr="000F2CD6">
        <w:t xml:space="preserve"> der Texte zur Pflicht werden. Nichteinhaltung wird mit bis zu 245 € oder 368 $ bestraft. Genauso wichtig in sind mittlerweile auch Âçcèñtë, die in neueren Schriften aber fast immer enthalten sind. Ein wichtiges aber schwierig zu integrierendes Feld sind OpenType-Funktionalitäten. Je nach Software und Voreinstellungen können eingebaute Kapitälchen, Kerning oder Ligaturen (sehr pfiffig) nicht richtig dargestellt werden.</w:t>
      </w:r>
    </w:p>
    <w:p w14:paraId="34C121B3" w14:textId="77777777" w:rsidR="000F2CD6" w:rsidRPr="00AA6081" w:rsidRDefault="000F2CD6" w:rsidP="00D76476">
      <w:pPr>
        <w:rPr>
          <w:rStyle w:val="Keywords"/>
        </w:rPr>
      </w:pPr>
      <w:r w:rsidRPr="00AA6081">
        <w:rPr>
          <w:rStyle w:val="Keywords"/>
          <w:b/>
          <w:bCs/>
        </w:rPr>
        <w:t>Keywords</w:t>
      </w:r>
      <w:r w:rsidR="00BC1432">
        <w:rPr>
          <w:rStyle w:val="Keywords"/>
          <w:b/>
          <w:bCs/>
        </w:rPr>
        <w:t>:</w:t>
      </w:r>
      <w:r w:rsidRPr="00AA6081">
        <w:rPr>
          <w:rStyle w:val="Keywords"/>
        </w:rPr>
        <w:t xml:space="preserve"> </w:t>
      </w:r>
      <w:r w:rsidR="00BC1432">
        <w:rPr>
          <w:rStyle w:val="Keywords"/>
        </w:rPr>
        <w:t>[</w:t>
      </w:r>
      <w:r w:rsidRPr="00AA6081">
        <w:rPr>
          <w:rStyle w:val="Keywords"/>
        </w:rPr>
        <w:t>3-10 Keywords in Deutsch</w:t>
      </w:r>
      <w:r w:rsidR="00AA6081" w:rsidRPr="00AA6081">
        <w:rPr>
          <w:rStyle w:val="Keywords"/>
        </w:rPr>
        <w:t>, getrennt durch Semikolon</w:t>
      </w:r>
      <w:r w:rsidR="00BC1432">
        <w:rPr>
          <w:rStyle w:val="Keywords"/>
        </w:rPr>
        <w:t>]</w:t>
      </w:r>
    </w:p>
    <w:p w14:paraId="703698C8" w14:textId="77777777" w:rsidR="000F2CD6" w:rsidRPr="00AA6081" w:rsidRDefault="000F2CD6" w:rsidP="000F2CD6">
      <w:pPr>
        <w:rPr>
          <w:rStyle w:val="Keywords"/>
        </w:rPr>
      </w:pPr>
    </w:p>
    <w:p w14:paraId="799018CE" w14:textId="7D1B1605" w:rsidR="004B0962" w:rsidRPr="000F2CD6" w:rsidRDefault="00405C58" w:rsidP="000F2CD6">
      <w:pPr>
        <w:pStyle w:val="AbstractEnglisch"/>
      </w:pPr>
      <w:r w:rsidRPr="00F45414">
        <w:rPr>
          <w:b/>
          <w:highlight w:val="yellow"/>
          <w:lang w:val="de-DE"/>
        </w:rPr>
        <w:t>B</w:t>
      </w:r>
      <w:r>
        <w:rPr>
          <w:b/>
          <w:highlight w:val="yellow"/>
          <w:lang w:val="de-DE"/>
        </w:rPr>
        <w:t>itte</w:t>
      </w:r>
      <w:r w:rsidRPr="00F45414">
        <w:rPr>
          <w:b/>
          <w:highlight w:val="yellow"/>
          <w:lang w:val="de-DE"/>
        </w:rPr>
        <w:t xml:space="preserve"> </w:t>
      </w:r>
      <w:r w:rsidR="00A62EED" w:rsidRPr="00F45414">
        <w:rPr>
          <w:b/>
          <w:highlight w:val="yellow"/>
          <w:lang w:val="de-DE"/>
        </w:rPr>
        <w:t xml:space="preserve">mit angeben </w:t>
      </w:r>
      <w:r w:rsidR="00BC1432">
        <w:rPr>
          <w:b/>
          <w:highlight w:val="yellow"/>
          <w:lang w:val="de-DE"/>
        </w:rPr>
        <w:t>[</w:t>
      </w:r>
      <w:r w:rsidR="00FB2FAA" w:rsidRPr="00F45414">
        <w:rPr>
          <w:b/>
          <w:highlight w:val="yellow"/>
          <w:lang w:val="de-DE"/>
        </w:rPr>
        <w:t xml:space="preserve">english </w:t>
      </w:r>
      <w:r w:rsidR="00FB2FAA" w:rsidRPr="00BC1432">
        <w:rPr>
          <w:b/>
          <w:highlight w:val="yellow"/>
          <w:lang w:val="de-DE"/>
        </w:rPr>
        <w:t>title</w:t>
      </w:r>
      <w:r w:rsidR="00FB2FAA" w:rsidRPr="00BC1432">
        <w:rPr>
          <w:highlight w:val="yellow"/>
          <w:lang w:val="de-DE"/>
        </w:rPr>
        <w:t xml:space="preserve"> </w:t>
      </w:r>
      <w:r w:rsidR="00FB2FAA" w:rsidRPr="00BC1432">
        <w:rPr>
          <w:b/>
          <w:highlight w:val="yellow"/>
          <w:lang w:val="de-DE"/>
        </w:rPr>
        <w:t>- english subtitle</w:t>
      </w:r>
      <w:r w:rsidR="00BC1432">
        <w:rPr>
          <w:b/>
          <w:lang w:val="de-DE"/>
        </w:rPr>
        <w:t>]</w:t>
      </w:r>
      <w:r w:rsidR="00FB2FAA" w:rsidRPr="00BC1432">
        <w:rPr>
          <w:b/>
          <w:lang w:val="de-DE"/>
        </w:rPr>
        <w:t>:</w:t>
      </w:r>
      <w:r w:rsidR="00FB2FAA" w:rsidRPr="009C0E16">
        <w:rPr>
          <w:lang w:val="de-DE"/>
        </w:rPr>
        <w:t xml:space="preserve"> </w:t>
      </w:r>
      <w:r w:rsidR="00BC1432" w:rsidRPr="00BC1432">
        <w:rPr>
          <w:b/>
          <w:lang w:val="de-DE"/>
        </w:rPr>
        <w:t>[</w:t>
      </w:r>
      <w:r w:rsidR="000C0BD3" w:rsidRPr="009C0E16">
        <w:rPr>
          <w:b/>
          <w:lang w:val="de-DE"/>
        </w:rPr>
        <w:t>Abstract</w:t>
      </w:r>
      <w:r w:rsidR="00A030B2" w:rsidRPr="009C0E16">
        <w:rPr>
          <w:b/>
          <w:lang w:val="de-DE"/>
        </w:rPr>
        <w:t>:</w:t>
      </w:r>
      <w:r w:rsidR="008B0986" w:rsidRPr="009C0E16">
        <w:rPr>
          <w:b/>
          <w:lang w:val="de-DE"/>
        </w:rPr>
        <w:t>100-200 words</w:t>
      </w:r>
      <w:r w:rsidR="00BC1432">
        <w:rPr>
          <w:b/>
          <w:lang w:val="de-DE"/>
        </w:rPr>
        <w:t>]</w:t>
      </w:r>
      <w:r w:rsidR="00A030B2" w:rsidRPr="009C0E16">
        <w:rPr>
          <w:lang w:val="de-DE"/>
        </w:rPr>
        <w:t xml:space="preserve"> L</w:t>
      </w:r>
      <w:r w:rsidR="000C0BD3" w:rsidRPr="009C0E16">
        <w:rPr>
          <w:lang w:val="de-DE"/>
        </w:rPr>
        <w:t xml:space="preserve">i Europan lingues es membres del sam familie. Lor separat existentie es un myth. Por scientie, musica, sport etc, litot Europa usa li sam vocabular. Li lingues differe solmen in li grammatica, li pronunciation e li plu commun vocabules. </w:t>
      </w:r>
      <w:r w:rsidR="000C0BD3" w:rsidRPr="000F2CD6">
        <w:t xml:space="preserve">Omnicos directe al desirabilite de un nov lingua franca: On refusa continuar payar custosi traductores. At solmen va esser necessi far uniform grammatica, pronunciation e plu sommun paroles. Ma quande lingues coalesce, li grammatica del resultant lingue es plu simplic e regulari quam ti del coalescent lingues. Li nov lingua franca va esser plu simplic e regulari quam li existent Europan lingues. It va esser tam simplic quam Occidental in fact, it va esser Occidental. A un Angleso it va semblar un </w:t>
      </w:r>
      <w:r w:rsidR="000C0BD3" w:rsidRPr="000F2CD6">
        <w:lastRenderedPageBreak/>
        <w:t xml:space="preserve">simplificat Angles, quam un skeptic Cambridge amico dit me que Occidental es. </w:t>
      </w:r>
      <w:r w:rsidR="000C0BD3" w:rsidRPr="00264380">
        <w:rPr>
          <w:lang w:val="de-DE"/>
        </w:rPr>
        <w:t xml:space="preserve">Li Europan lingues es membres del sam familie. Lor separat existentie es un myth. </w:t>
      </w:r>
      <w:r w:rsidR="000C0BD3" w:rsidRPr="00D36DE2">
        <w:rPr>
          <w:lang w:val="de-DE"/>
        </w:rPr>
        <w:t xml:space="preserve">Por scientie, musica, sport etc, litot Europa usa li sam vocabular. Li lingues differe solmen in li grammatica, li pronunciation e li plu commun vocabules. </w:t>
      </w:r>
      <w:r w:rsidR="000C0BD3" w:rsidRPr="000F2CD6">
        <w:t>Omnicos directe al desirabilite de un nov lingua franca: On refusa continuar payar custosi traductores. At solmen va esser necessi far uniform grammatica, pronunciation e plu sommun paroles.</w:t>
      </w:r>
    </w:p>
    <w:p w14:paraId="28148342" w14:textId="77777777" w:rsidR="00FB2FAA" w:rsidRPr="00D36DE2" w:rsidRDefault="00FB2FAA" w:rsidP="00D76476">
      <w:pPr>
        <w:rPr>
          <w:rStyle w:val="Keywords"/>
          <w:lang w:val="en-US"/>
        </w:rPr>
      </w:pPr>
      <w:r w:rsidRPr="00D36DE2">
        <w:rPr>
          <w:rStyle w:val="Keywords"/>
          <w:b/>
          <w:bCs/>
          <w:lang w:val="en-US"/>
        </w:rPr>
        <w:t>Keywords</w:t>
      </w:r>
      <w:r w:rsidRPr="00D36DE2">
        <w:rPr>
          <w:rStyle w:val="Keywords"/>
          <w:lang w:val="en-US"/>
        </w:rPr>
        <w:t xml:space="preserve"> </w:t>
      </w:r>
      <w:r w:rsidR="00BC1432">
        <w:rPr>
          <w:rStyle w:val="Keywords"/>
          <w:lang w:val="en-US"/>
        </w:rPr>
        <w:t>[</w:t>
      </w:r>
      <w:r w:rsidRPr="00D36DE2">
        <w:rPr>
          <w:rStyle w:val="Keywords"/>
          <w:lang w:val="en-US"/>
        </w:rPr>
        <w:t>3-10 Keywords in English</w:t>
      </w:r>
      <w:r w:rsidR="00BC1432">
        <w:rPr>
          <w:rStyle w:val="Keywords"/>
          <w:lang w:val="en-US"/>
        </w:rPr>
        <w:t xml:space="preserve"> separated by semicolon]</w:t>
      </w:r>
    </w:p>
    <w:p w14:paraId="35FC4E86" w14:textId="77777777" w:rsidR="00D76476" w:rsidRPr="00D36DE2" w:rsidRDefault="00D76476" w:rsidP="00D76476">
      <w:pPr>
        <w:rPr>
          <w:rStyle w:val="Keywords"/>
          <w:lang w:val="en-US"/>
        </w:rPr>
      </w:pPr>
    </w:p>
    <w:p w14:paraId="2B5D3276" w14:textId="77777777" w:rsidR="00DD14E8" w:rsidRDefault="00DD14E8" w:rsidP="00D76476">
      <w:pPr>
        <w:pStyle w:val="Heading1"/>
      </w:pPr>
      <w:r w:rsidRPr="00D76476">
        <w:t>Allgemeines</w:t>
      </w:r>
    </w:p>
    <w:p w14:paraId="3165B328" w14:textId="77777777" w:rsidR="00AF5E60" w:rsidRPr="00D76476" w:rsidRDefault="00AF5E60" w:rsidP="00163827">
      <w:pPr>
        <w:pStyle w:val="Heading2"/>
      </w:pPr>
      <w:r w:rsidRPr="00D76476">
        <w:t>Anwendung der Formatvorlage</w:t>
      </w:r>
    </w:p>
    <w:p w14:paraId="2596DAA7" w14:textId="05AA5E0A" w:rsidR="00AF5E60" w:rsidRDefault="00AF5E60" w:rsidP="00AF5E60">
      <w:r>
        <w:t>Der Verlag Ernst &amp; Sohn stellt für die Erarbeitung von Manuskripten eine Formatvorlage für das Textverarbeitungssystem Microsoft Office bereit.</w:t>
      </w:r>
    </w:p>
    <w:p w14:paraId="1BC0025B" w14:textId="16B952F6" w:rsidR="00AF5E60" w:rsidRPr="00E044D1" w:rsidRDefault="00AF5E60" w:rsidP="00163827">
      <w:r>
        <w:t>Dieses Dokument wurde beispielhaft mit dieser Formatvorlage erstellt</w:t>
      </w:r>
      <w:r w:rsidR="00C6167E">
        <w:t>.</w:t>
      </w:r>
      <w:r>
        <w:t xml:space="preserve"> </w:t>
      </w:r>
      <w:r w:rsidR="00C6167E">
        <w:t>S</w:t>
      </w:r>
      <w:r>
        <w:t xml:space="preserve">ie können die Inhalte daher löschen und direkt damit arbeiten. </w:t>
      </w:r>
      <w:r w:rsidR="00C6167E">
        <w:t>Haben sie Wünsche oder</w:t>
      </w:r>
      <w:r>
        <w:t xml:space="preserve"> Anregungen zur weiteren Verbesserung dieser Vorlage</w:t>
      </w:r>
      <w:r w:rsidR="00C6167E">
        <w:t>? Schreiben Sie uns, wir nehmen Ihr Feedback gern auf</w:t>
      </w:r>
      <w:r>
        <w:t>.</w:t>
      </w:r>
    </w:p>
    <w:p w14:paraId="634BBECA" w14:textId="209F85DA" w:rsidR="00BC1432" w:rsidRPr="00D76476" w:rsidRDefault="00BC1432" w:rsidP="00163827">
      <w:pPr>
        <w:pStyle w:val="Heading2"/>
      </w:pPr>
      <w:r>
        <w:t xml:space="preserve">Veröffentlichungsformen der </w:t>
      </w:r>
      <w:r w:rsidR="003A3F33">
        <w:t>Stahlbau</w:t>
      </w:r>
    </w:p>
    <w:p w14:paraId="6BE3430A" w14:textId="22DEB478" w:rsidR="0075141D" w:rsidRDefault="00DD14E8" w:rsidP="00D76476">
      <w:r w:rsidRPr="00287E84">
        <w:t>Es bestehen folgende Möglichkeiten einer Veröffentlichung</w:t>
      </w:r>
      <w:r w:rsidR="00BC1432">
        <w:t xml:space="preserve"> in der </w:t>
      </w:r>
      <w:r w:rsidR="003A3F33">
        <w:t>Stahlbau</w:t>
      </w:r>
      <w:r w:rsidRPr="00287E84">
        <w:t>:</w:t>
      </w:r>
      <w:r w:rsidR="00287E84">
        <w:t xml:space="preserve"> </w:t>
      </w:r>
    </w:p>
    <w:p w14:paraId="088FD9E9" w14:textId="1455E599" w:rsidR="00D45551" w:rsidRPr="00287E84" w:rsidRDefault="00DD14E8" w:rsidP="00D76476">
      <w:r w:rsidRPr="00182CD7">
        <w:rPr>
          <w:b/>
          <w:bCs/>
        </w:rPr>
        <w:t>Aufsätze</w:t>
      </w:r>
      <w:r w:rsidRPr="00287E84">
        <w:t xml:space="preserve"> sind Erstveröffentlichungen, die in ähnlicher Form weder ganz noch teilweise bereits erschienen oder andernorts eingereicht sind. </w:t>
      </w:r>
      <w:r w:rsidR="00A62EED">
        <w:t xml:space="preserve">Bei Aufsätzen </w:t>
      </w:r>
      <w:r w:rsidR="00C6167E">
        <w:t xml:space="preserve">steht der </w:t>
      </w:r>
      <w:r w:rsidR="00A62EED">
        <w:t xml:space="preserve">wissenschaftliche Anspruch </w:t>
      </w:r>
      <w:r w:rsidR="00C6167E">
        <w:t xml:space="preserve">im Vordergrund. Über die Annahme zur Veröffentlichung </w:t>
      </w:r>
      <w:r w:rsidR="00A62EED">
        <w:t>wird im Rahmen eines Peer-Review-Verfahrens</w:t>
      </w:r>
      <w:r w:rsidR="00C6167E">
        <w:t xml:space="preserve"> entschieden</w:t>
      </w:r>
      <w:r w:rsidR="00A62EED">
        <w:t xml:space="preserve">. </w:t>
      </w:r>
      <w:r w:rsidRPr="00287E84">
        <w:t xml:space="preserve">Ohne Einverständnis des Verfassers </w:t>
      </w:r>
      <w:r w:rsidRPr="00182CD7">
        <w:t>und</w:t>
      </w:r>
      <w:r w:rsidRPr="00287E84">
        <w:t xml:space="preserve"> der Redaktion darf der Aufsatz innerhalb eines Jahres nach Erscheinen an keiner anderen Stelle veröffentlicht werden.</w:t>
      </w:r>
      <w:r w:rsidR="00D45551">
        <w:t xml:space="preserve"> </w:t>
      </w:r>
    </w:p>
    <w:p w14:paraId="11A77C1D" w14:textId="0AB58F98" w:rsidR="00DD14E8" w:rsidRDefault="00DD14E8" w:rsidP="00D76476">
      <w:r w:rsidRPr="00182CD7">
        <w:rPr>
          <w:b/>
          <w:bCs/>
        </w:rPr>
        <w:t>Berichte</w:t>
      </w:r>
      <w:r w:rsidRPr="00287E84">
        <w:t xml:space="preserve"> </w:t>
      </w:r>
      <w:r w:rsidR="00C6167E">
        <w:t>umfassen den gesamten Bereich ingenieurtechnischer, praxisorientierter Fachbeiträge. Beiträge dieser Publikationsform dürfen</w:t>
      </w:r>
      <w:r w:rsidRPr="00287E84">
        <w:t xml:space="preserve"> bereits an anderer Stelle ganz oder teilweise erschienen </w:t>
      </w:r>
      <w:r w:rsidR="00C6167E">
        <w:t>sein</w:t>
      </w:r>
      <w:r w:rsidRPr="00287E84">
        <w:t>.</w:t>
      </w:r>
      <w:r w:rsidR="00C6167E">
        <w:t xml:space="preserve"> </w:t>
      </w:r>
      <w:r w:rsidRPr="00287E84">
        <w:t xml:space="preserve">Sie müssen </w:t>
      </w:r>
      <w:r w:rsidR="00D45551">
        <w:t xml:space="preserve">in diesem Fall </w:t>
      </w:r>
      <w:r w:rsidRPr="00287E84">
        <w:t xml:space="preserve">durch Quellenangabe als Zweitveröffentlichung erkennbar sein. Die Nachdruckgenehmigung liegt in der Verantwortung </w:t>
      </w:r>
      <w:r w:rsidR="0075141D">
        <w:t>der Autoren</w:t>
      </w:r>
      <w:r w:rsidRPr="00287E84">
        <w:t xml:space="preserve">. Berichte können auch sein: </w:t>
      </w:r>
      <w:r w:rsidR="00C6167E">
        <w:t xml:space="preserve">Vorstellungen </w:t>
      </w:r>
      <w:r w:rsidR="00D45551">
        <w:t xml:space="preserve">ausgeführter Bauprojekte, </w:t>
      </w:r>
      <w:r w:rsidRPr="00287E84">
        <w:t>Referate über Beiträge aus anderen Publikationen, technische Mitteilungen, Auszüge aus veröffentlichten Forschungsberichten, Reportagen, diverse Statements u. dgl.</w:t>
      </w:r>
    </w:p>
    <w:p w14:paraId="026E7619" w14:textId="77777777" w:rsidR="00DD14E8" w:rsidRDefault="00DD14E8" w:rsidP="00D76476">
      <w:r w:rsidRPr="00E43351">
        <w:rPr>
          <w:b/>
          <w:bCs/>
        </w:rPr>
        <w:lastRenderedPageBreak/>
        <w:t>Zuschriften und Erwiderungen</w:t>
      </w:r>
      <w:r w:rsidRPr="00287E84">
        <w:t xml:space="preserve"> zu Aufsätzen und Berichten sind </w:t>
      </w:r>
      <w:r w:rsidR="00BC1432">
        <w:t xml:space="preserve">ausdrücklich </w:t>
      </w:r>
      <w:r w:rsidRPr="00287E84">
        <w:t xml:space="preserve">erwünscht. Sie sollen sachlich und zwischen den Verfassern vor </w:t>
      </w:r>
      <w:r w:rsidR="00BC1432">
        <w:t xml:space="preserve">der </w:t>
      </w:r>
      <w:r w:rsidRPr="00287E84">
        <w:t>Veröffentlichung abgestimmt sein. Für die Redaktion wird eine Kopie vom gesamten Schriftwechsel erbeten. Die Diskussion wird im Einvernehmen mit der Redaktion abgeschlossen. Für den Inhalt übernimmt die Redaktion keine Verantwortung, sie kann jedoch den Umfang beschränken und Fristen für die Einsendungen setzen.</w:t>
      </w:r>
    </w:p>
    <w:p w14:paraId="62B54B89" w14:textId="77777777" w:rsidR="00CF016A" w:rsidRDefault="00CF016A" w:rsidP="00163827">
      <w:pPr>
        <w:pStyle w:val="Heading1"/>
      </w:pPr>
      <w:r>
        <w:t>Wissenschaft und Praxis</w:t>
      </w:r>
    </w:p>
    <w:p w14:paraId="601FB849" w14:textId="6E9E0D39" w:rsidR="00501A2B" w:rsidRDefault="00CF016A">
      <w:r>
        <w:t xml:space="preserve">Die </w:t>
      </w:r>
      <w:r w:rsidR="003A3F33">
        <w:t>Stahlbau</w:t>
      </w:r>
      <w:r>
        <w:t xml:space="preserve"> ist eine wissenschaftliche Fachzeitschrift für den gesamten Ingenieurbau, wobei die Belange des Konstruktiven Ingenieurbaus im Vordergrund stehen. Die Leserschaft der </w:t>
      </w:r>
      <w:r w:rsidR="003A3F33">
        <w:t>Stahlbau</w:t>
      </w:r>
      <w:r>
        <w:t xml:space="preserve"> ist zu einem großen Teil in Ingenieurbüros, Baufirmen, Produktherstellern und Bauverwaltungen verankert, weshalb die </w:t>
      </w:r>
      <w:r w:rsidR="003A3F33">
        <w:t>Stahlbau</w:t>
      </w:r>
      <w:r>
        <w:t xml:space="preserve"> einen besonderen Wert auf die Praxisnähe der in ihr veröffentlichten Beiträge legt. </w:t>
      </w:r>
    </w:p>
    <w:p w14:paraId="3BEDC07B" w14:textId="77777777" w:rsidR="00CF016A" w:rsidRDefault="00372615">
      <w:r>
        <w:t>A</w:t>
      </w:r>
      <w:r w:rsidR="00CF016A">
        <w:t xml:space="preserve">chten Sie daher insbesondere beim Verfassen wissenschaftlicher Arbeiten darauf, an geeigneter Stelle (Einleitung, Ausblick) eine </w:t>
      </w:r>
      <w:r>
        <w:t>sinnvolle</w:t>
      </w:r>
      <w:r w:rsidR="00CF016A">
        <w:t xml:space="preserve"> Einordung der vorgestellten </w:t>
      </w:r>
      <w:r>
        <w:t xml:space="preserve">Methoden, </w:t>
      </w:r>
      <w:r w:rsidR="00CF016A">
        <w:t>Verfah</w:t>
      </w:r>
      <w:r>
        <w:t>ren und</w:t>
      </w:r>
      <w:r w:rsidR="00CF016A">
        <w:t xml:space="preserve"> </w:t>
      </w:r>
      <w:r>
        <w:t xml:space="preserve">neuen </w:t>
      </w:r>
      <w:r w:rsidR="00CF016A">
        <w:t xml:space="preserve">Erkenntnisse </w:t>
      </w:r>
      <w:r>
        <w:t>und deren Bezug zur Anwendungspraxis</w:t>
      </w:r>
      <w:r w:rsidR="00501A2B">
        <w:t xml:space="preserve"> </w:t>
      </w:r>
      <w:r w:rsidR="00CF016A">
        <w:t xml:space="preserve">integrieren. </w:t>
      </w:r>
    </w:p>
    <w:p w14:paraId="2AFE011B" w14:textId="77777777" w:rsidR="00372615" w:rsidRPr="00CF016A" w:rsidRDefault="00372615">
      <w:r>
        <w:t xml:space="preserve">Bei der Vorstellung aktueller Bauprojekte und speziell bei Themen des Bauwerksentwurfes möchten wir Sie dazu ermutigen, nicht nur auf technische Aspekte der Konstruktion einzugehen, sondern bewusst auch auf die Hintergründe gestalterischer und konstruktiver Entscheidungen. </w:t>
      </w:r>
      <w:r w:rsidR="003F63F1">
        <w:t xml:space="preserve">Nutzen Sie den Beitrag für die Fachdiskussion, sprechen Sie über ihre Inspiration und Vorbilder bei der Entscheidungsfindung. </w:t>
      </w:r>
    </w:p>
    <w:p w14:paraId="6D7D3B27" w14:textId="77777777" w:rsidR="008E5693" w:rsidRDefault="00DD14E8" w:rsidP="00D76476">
      <w:pPr>
        <w:pStyle w:val="Heading1"/>
      </w:pPr>
      <w:r w:rsidRPr="00D76476">
        <w:t>Manuskriptgestaltung</w:t>
      </w:r>
    </w:p>
    <w:p w14:paraId="2BBB124B" w14:textId="406E2843" w:rsidR="00971A89" w:rsidRDefault="009C7428" w:rsidP="00D76476">
      <w:pPr>
        <w:pStyle w:val="Heading2"/>
      </w:pPr>
      <w:r>
        <w:t>F</w:t>
      </w:r>
      <w:r w:rsidR="00971A89" w:rsidRPr="00D76476">
        <w:t>ormaler Aufbau</w:t>
      </w:r>
      <w:r>
        <w:t xml:space="preserve"> und Umfang</w:t>
      </w:r>
    </w:p>
    <w:p w14:paraId="42B9A462" w14:textId="77777777" w:rsidR="009C7428" w:rsidRPr="00E044D1" w:rsidRDefault="009C7428" w:rsidP="00163827">
      <w:pPr>
        <w:pStyle w:val="Heading3"/>
      </w:pPr>
      <w:r>
        <w:t>Titel und Autoren</w:t>
      </w:r>
    </w:p>
    <w:p w14:paraId="57057856" w14:textId="18E901E8" w:rsidR="00DD14E8" w:rsidRPr="00287E84" w:rsidRDefault="00DD14E8" w:rsidP="00D76476">
      <w:r w:rsidRPr="00287E84">
        <w:t xml:space="preserve">Der Titel eines </w:t>
      </w:r>
      <w:r w:rsidR="009C7428">
        <w:t>Beitrags</w:t>
      </w:r>
      <w:r w:rsidR="009C7428" w:rsidRPr="00287E84">
        <w:t xml:space="preserve"> </w:t>
      </w:r>
      <w:r w:rsidRPr="00287E84">
        <w:t>sollte kurz und aussagekräftig sein</w:t>
      </w:r>
      <w:r w:rsidR="00A030B2">
        <w:t xml:space="preserve"> (maximal zweizeilig). Optional kann ein Untertitel angegeben werden. Oberhalb des Titels sind die</w:t>
      </w:r>
      <w:r w:rsidRPr="00287E84">
        <w:t xml:space="preserve"> Vor</w:t>
      </w:r>
      <w:r w:rsidR="00A030B2">
        <w:t>-</w:t>
      </w:r>
      <w:r w:rsidRPr="00287E84">
        <w:t xml:space="preserve"> und Nachnamen </w:t>
      </w:r>
      <w:r w:rsidR="009C7428">
        <w:t>der</w:t>
      </w:r>
      <w:r w:rsidR="009C7428" w:rsidRPr="00287E84">
        <w:t xml:space="preserve"> </w:t>
      </w:r>
      <w:r w:rsidRPr="00287E84">
        <w:t>Auto</w:t>
      </w:r>
      <w:r w:rsidR="00A030B2">
        <w:t>ren</w:t>
      </w:r>
      <w:r w:rsidR="009C7428">
        <w:t xml:space="preserve"> (max. 4 Autoren)</w:t>
      </w:r>
      <w:r w:rsidR="00A030B2">
        <w:t>, beginnend mit dem Hauptautor,</w:t>
      </w:r>
      <w:r w:rsidR="0075141D">
        <w:t xml:space="preserve"> ohne akademische Titel/Grade </w:t>
      </w:r>
      <w:r w:rsidRPr="00287E84">
        <w:t>anzugeben.</w:t>
      </w:r>
      <w:r w:rsidR="009C7428">
        <w:t xml:space="preserve"> Gibt es weitere beteiligte Autoren, so sind oberhalb des Titels die vier wichtigsten zu nennen, während alle weiteren Autoren am Ende des Beitrags aufgeführt werden können.</w:t>
      </w:r>
    </w:p>
    <w:p w14:paraId="07E659F5" w14:textId="77777777" w:rsidR="009C7428" w:rsidRDefault="009C7428" w:rsidP="00163827">
      <w:pPr>
        <w:pStyle w:val="Heading3"/>
      </w:pPr>
      <w:r>
        <w:lastRenderedPageBreak/>
        <w:t>Zusammenfassung und Keywords</w:t>
      </w:r>
    </w:p>
    <w:p w14:paraId="7A09BE41" w14:textId="3401E635" w:rsidR="009C7428" w:rsidRDefault="00DD14E8" w:rsidP="00D76476">
      <w:r w:rsidRPr="00287E84">
        <w:t>Jede</w:t>
      </w:r>
      <w:r w:rsidR="00A030B2">
        <w:t>r Beitrag</w:t>
      </w:r>
      <w:r w:rsidRPr="00287E84">
        <w:t xml:space="preserve"> beginnt mit einer </w:t>
      </w:r>
      <w:r w:rsidR="00A62EED">
        <w:t xml:space="preserve">zweisprachigen </w:t>
      </w:r>
      <w:r w:rsidRPr="00287E84">
        <w:t xml:space="preserve">Zusammenfassung </w:t>
      </w:r>
      <w:r w:rsidR="009C7428">
        <w:t xml:space="preserve">(engl. </w:t>
      </w:r>
      <w:r w:rsidR="009C7428">
        <w:rPr>
          <w:i/>
        </w:rPr>
        <w:t>a</w:t>
      </w:r>
      <w:r w:rsidR="009C7428" w:rsidRPr="00163827">
        <w:rPr>
          <w:i/>
        </w:rPr>
        <w:t>bstract</w:t>
      </w:r>
      <w:r w:rsidR="009C7428">
        <w:t xml:space="preserve">) </w:t>
      </w:r>
      <w:r w:rsidRPr="00287E84">
        <w:t xml:space="preserve">des Inhalts, die maximal </w:t>
      </w:r>
      <w:r w:rsidR="00576931">
        <w:t>2</w:t>
      </w:r>
      <w:r w:rsidR="00A030B2">
        <w:t>0</w:t>
      </w:r>
      <w:r w:rsidR="00576931">
        <w:t>0 Worte umfassen soll</w:t>
      </w:r>
      <w:r w:rsidR="00A030B2">
        <w:t>te</w:t>
      </w:r>
      <w:r w:rsidR="00576931">
        <w:t>. Vom Titel des</w:t>
      </w:r>
      <w:r w:rsidRPr="00287E84">
        <w:t xml:space="preserve"> </w:t>
      </w:r>
      <w:r w:rsidR="00576931">
        <w:t>Beitrags</w:t>
      </w:r>
      <w:r w:rsidRPr="00287E84">
        <w:t>, der Zusammenfa</w:t>
      </w:r>
      <w:r w:rsidR="00103C8A" w:rsidRPr="00287E84">
        <w:t>ssung sowie den Bildunterschrif</w:t>
      </w:r>
      <w:r w:rsidRPr="00287E84">
        <w:t xml:space="preserve">ten und </w:t>
      </w:r>
      <w:r w:rsidR="00A62EED">
        <w:t xml:space="preserve">den </w:t>
      </w:r>
      <w:r w:rsidRPr="00287E84">
        <w:t>Tabellenüberschrif</w:t>
      </w:r>
      <w:r w:rsidR="00103C8A" w:rsidRPr="00287E84">
        <w:t xml:space="preserve">ten </w:t>
      </w:r>
      <w:r w:rsidR="00576931">
        <w:t>ist</w:t>
      </w:r>
      <w:r w:rsidR="00103C8A" w:rsidRPr="00287E84">
        <w:t xml:space="preserve"> </w:t>
      </w:r>
      <w:r w:rsidR="00576931">
        <w:t xml:space="preserve">bei Aufsätzen generell </w:t>
      </w:r>
      <w:r w:rsidR="00103C8A" w:rsidRPr="00287E84">
        <w:t>eine englischsprachi</w:t>
      </w:r>
      <w:r w:rsidRPr="00287E84">
        <w:t xml:space="preserve">ge Übersetzung </w:t>
      </w:r>
      <w:r w:rsidR="00576931">
        <w:t>mitzu</w:t>
      </w:r>
      <w:r w:rsidRPr="00287E84">
        <w:t>liefer</w:t>
      </w:r>
      <w:r w:rsidR="00576931">
        <w:t>n, möglichst auch bei Berichten</w:t>
      </w:r>
      <w:r w:rsidRPr="00287E84">
        <w:t xml:space="preserve">. </w:t>
      </w:r>
      <w:r w:rsidR="00576931">
        <w:t xml:space="preserve">Weiterhin bitten wir um </w:t>
      </w:r>
      <w:r w:rsidRPr="00287E84">
        <w:t xml:space="preserve">Angabe von </w:t>
      </w:r>
      <w:r w:rsidR="00A62EED">
        <w:t>drei</w:t>
      </w:r>
      <w:r w:rsidR="00576931">
        <w:t xml:space="preserve"> </w:t>
      </w:r>
      <w:r w:rsidRPr="00287E84">
        <w:t xml:space="preserve">bis zu </w:t>
      </w:r>
      <w:r w:rsidR="00A62EED">
        <w:t>zehn</w:t>
      </w:r>
      <w:r w:rsidRPr="00287E84">
        <w:t xml:space="preserve"> Stichwörter</w:t>
      </w:r>
      <w:r w:rsidR="00460DCC">
        <w:t>n (Keywords)</w:t>
      </w:r>
      <w:r w:rsidR="00576931">
        <w:t xml:space="preserve"> in deutscher und englischer Sprache</w:t>
      </w:r>
      <w:r w:rsidRPr="00287E84">
        <w:t xml:space="preserve">. </w:t>
      </w:r>
    </w:p>
    <w:p w14:paraId="62D4AA30" w14:textId="77777777" w:rsidR="009C7428" w:rsidRDefault="009C7428" w:rsidP="00163827">
      <w:pPr>
        <w:pStyle w:val="Heading3"/>
      </w:pPr>
      <w:r>
        <w:t>Gliederung und Umfang</w:t>
      </w:r>
    </w:p>
    <w:p w14:paraId="1391E6E8" w14:textId="77777777" w:rsidR="00847CA5" w:rsidRPr="00287E84" w:rsidRDefault="00576931" w:rsidP="00847CA5">
      <w:r w:rsidRPr="00287E84">
        <w:t>Das Manuskript muss satz</w:t>
      </w:r>
      <w:r w:rsidR="00F45414">
        <w:t xml:space="preserve">fertig </w:t>
      </w:r>
      <w:r w:rsidRPr="00287E84">
        <w:t>sein</w:t>
      </w:r>
      <w:r>
        <w:t>, d.h. entsprechend der vom Verlag herausgegebenen Formatvorlage formatiert sein</w:t>
      </w:r>
      <w:r w:rsidRPr="00287E84">
        <w:t>.</w:t>
      </w:r>
      <w:r w:rsidR="00E74BE9">
        <w:t xml:space="preserve"> </w:t>
      </w:r>
      <w:r w:rsidR="00DD14E8" w:rsidRPr="00287E84">
        <w:t>Bei der Abfassung des Textes sollten eine klare Ausdrucksweise angestrebt, Schachtelsätze, Wiederholungen und die Ich</w:t>
      </w:r>
      <w:r w:rsidR="00460DCC">
        <w:t>-F</w:t>
      </w:r>
      <w:r w:rsidR="00DD14E8" w:rsidRPr="00287E84">
        <w:t xml:space="preserve">orm vermieden werden. </w:t>
      </w:r>
      <w:r w:rsidR="005A27D2">
        <w:t>Es ist die neue deutsche Rechtschreibung (Stand 2006) anzuwenden.</w:t>
      </w:r>
      <w:r w:rsidR="00E74BE9">
        <w:t xml:space="preserve"> </w:t>
      </w:r>
      <w:r w:rsidR="00DD14E8" w:rsidRPr="00287E84">
        <w:t>Der Text ist durch Zwischenüberschriften und Num</w:t>
      </w:r>
      <w:r w:rsidR="00A24A18" w:rsidRPr="00287E84">
        <w:t>m</w:t>
      </w:r>
      <w:r w:rsidR="00DD14E8" w:rsidRPr="00287E84">
        <w:t xml:space="preserve">erierung der Abschnitte nach dem Dezimalsystem übersichtlich zu gliedern. </w:t>
      </w:r>
      <w:r w:rsidR="00F35B5A">
        <w:t xml:space="preserve">Innerhalb der Dokumentenvorlage stehen </w:t>
      </w:r>
      <w:r w:rsidR="00A62EED">
        <w:t>drei</w:t>
      </w:r>
      <w:r w:rsidR="00F35B5A">
        <w:t xml:space="preserve"> Gliederungsebenen (Überschrift 1-3) zur Verfügung. </w:t>
      </w:r>
      <w:r w:rsidR="00847CA5" w:rsidRPr="00287E84">
        <w:t>Das Verhältnis von Text und Bildern sollte ausgewogen sein.</w:t>
      </w:r>
      <w:r w:rsidR="00847CA5">
        <w:t xml:space="preserve"> </w:t>
      </w:r>
      <w:r w:rsidR="00847CA5" w:rsidRPr="00287E84">
        <w:t>Auf Fußnoten sollte möglichst verzichtet werden. Werden sie verwendet, sollten sie nur sachliche Hinweise, keine Literatur enthalten und durchlaufend nummeriert sein.</w:t>
      </w:r>
    </w:p>
    <w:p w14:paraId="34E69B3A" w14:textId="47E93BE9" w:rsidR="000E2425" w:rsidRDefault="00DD14E8" w:rsidP="00D76476">
      <w:r w:rsidRPr="00287E84">
        <w:t xml:space="preserve">Der </w:t>
      </w:r>
      <w:r w:rsidR="003770A2">
        <w:t>Beitrag</w:t>
      </w:r>
      <w:r w:rsidRPr="00287E84">
        <w:t xml:space="preserve"> beginnt mit „1“ und endet mit „Literatur“.</w:t>
      </w:r>
      <w:r w:rsidR="000E2425">
        <w:t xml:space="preserve"> </w:t>
      </w:r>
      <w:r w:rsidRPr="00287E84">
        <w:t>Nach „Literatur“ folgen die Namen aller Autoren mit Vornamen, akademischen Titeln und der Bezeichnung und der vollständigen postalischen Anschrift (der Firma, des Instituts oder der Privatadresse</w:t>
      </w:r>
      <w:r w:rsidR="00576931">
        <w:t>, Emailadresse</w:t>
      </w:r>
      <w:r w:rsidRPr="00287E84">
        <w:t xml:space="preserve">). </w:t>
      </w:r>
    </w:p>
    <w:p w14:paraId="0DDDDB56" w14:textId="77777777" w:rsidR="000E2425" w:rsidRDefault="000E2425" w:rsidP="00D76476">
      <w:r>
        <w:t xml:space="preserve">Diese Formatvorlage ist für gute Lesbarkeit und Kommentierbarkeit im Reviewprozess ausgelegt und entspricht nicht dem endgültigen Layout des </w:t>
      </w:r>
      <w:r w:rsidR="00847CA5">
        <w:t>gedruckten Beitrags</w:t>
      </w:r>
      <w:r>
        <w:t>. Zur Abschätzung des Umfangs nutzen wir daher Anzahl der Zeichen</w:t>
      </w:r>
      <w:r w:rsidR="00C27152">
        <w:t>,</w:t>
      </w:r>
      <w:r>
        <w:t xml:space="preserve"> </w:t>
      </w:r>
      <w:r w:rsidRPr="00163827">
        <w:rPr>
          <w:i/>
        </w:rPr>
        <w:t>einschl. Leerzeichen</w:t>
      </w:r>
      <w:r>
        <w:t xml:space="preserve">. Für eine Vollseite Fließtext rechnen wir mit ca. 5500 Zeichen, bzw. </w:t>
      </w:r>
      <w:r w:rsidR="00C27152">
        <w:t>ca.</w:t>
      </w:r>
      <w:r>
        <w:t xml:space="preserve"> 3500 Zeichen für eine Seite mit zwei Abbildungen</w:t>
      </w:r>
      <w:r w:rsidR="00C27152">
        <w:t xml:space="preserve"> (Bilder/Tabellen)</w:t>
      </w:r>
      <w:r>
        <w:t xml:space="preserve">. Daraus ergibt sich folgende </w:t>
      </w:r>
      <w:r w:rsidR="00C27152">
        <w:t>E</w:t>
      </w:r>
      <w:r>
        <w:t>mpfehlung:</w:t>
      </w:r>
    </w:p>
    <w:p w14:paraId="13342EDD" w14:textId="77777777" w:rsidR="00405C58" w:rsidRPr="000F2CD6" w:rsidRDefault="00405C58" w:rsidP="00405C58">
      <w:pPr>
        <w:pStyle w:val="Tabellenberschrift"/>
        <w:tabs>
          <w:tab w:val="left" w:pos="540"/>
        </w:tabs>
      </w:pPr>
      <w:r w:rsidRPr="000F2CD6">
        <w:rPr>
          <w:b/>
          <w:bCs/>
        </w:rPr>
        <w:t>Tab. 1</w:t>
      </w:r>
      <w:r>
        <w:tab/>
        <w:t>Umfangsempfehlungen</w:t>
      </w:r>
    </w:p>
    <w:p w14:paraId="53F685BD" w14:textId="77777777" w:rsidR="00405C58" w:rsidRPr="00163827" w:rsidRDefault="00405C58" w:rsidP="00405C58">
      <w:pPr>
        <w:pStyle w:val="Tabellenberschrift"/>
        <w:tabs>
          <w:tab w:val="left" w:pos="540"/>
        </w:tabs>
      </w:pPr>
      <w:r w:rsidRPr="00FF07A9">
        <w:tab/>
      </w:r>
      <w:r>
        <w:t>Length recommendation</w:t>
      </w:r>
    </w:p>
    <w:tbl>
      <w:tblPr>
        <w:tblW w:w="4931" w:type="pct"/>
        <w:tblInd w:w="108" w:type="dxa"/>
        <w:tblBorders>
          <w:top w:val="single" w:sz="8" w:space="0" w:color="000000"/>
          <w:bottom w:val="single" w:sz="8" w:space="0" w:color="000000"/>
        </w:tblBorders>
        <w:tblLook w:val="04A0" w:firstRow="1" w:lastRow="0" w:firstColumn="1" w:lastColumn="0" w:noHBand="0" w:noVBand="1"/>
      </w:tblPr>
      <w:tblGrid>
        <w:gridCol w:w="1512"/>
        <w:gridCol w:w="1356"/>
        <w:gridCol w:w="2408"/>
        <w:gridCol w:w="2228"/>
      </w:tblGrid>
      <w:tr w:rsidR="00C27152" w:rsidRPr="0017114C" w14:paraId="4B0BCA0F" w14:textId="77777777" w:rsidTr="00163827">
        <w:tc>
          <w:tcPr>
            <w:tcW w:w="1551" w:type="dxa"/>
            <w:shd w:val="clear" w:color="auto" w:fill="auto"/>
          </w:tcPr>
          <w:p w14:paraId="33757901" w14:textId="77777777" w:rsidR="00C27152" w:rsidRPr="008213D3" w:rsidRDefault="00C27152" w:rsidP="00170975">
            <w:pPr>
              <w:rPr>
                <w:rStyle w:val="Tabellenkopf"/>
                <w:b/>
                <w:bCs/>
              </w:rPr>
            </w:pPr>
            <w:r>
              <w:rPr>
                <w:rStyle w:val="Tabellenkopf"/>
                <w:b/>
                <w:bCs/>
              </w:rPr>
              <w:t>Publikationsform</w:t>
            </w:r>
          </w:p>
        </w:tc>
        <w:tc>
          <w:tcPr>
            <w:tcW w:w="1387" w:type="dxa"/>
            <w:shd w:val="clear" w:color="auto" w:fill="auto"/>
          </w:tcPr>
          <w:p w14:paraId="3CAFF0EF" w14:textId="77777777" w:rsidR="00C27152" w:rsidRPr="008213D3" w:rsidRDefault="00C27152" w:rsidP="00170975">
            <w:pPr>
              <w:rPr>
                <w:rStyle w:val="Tabellenkopf"/>
                <w:b/>
                <w:bCs/>
              </w:rPr>
            </w:pPr>
            <w:r>
              <w:rPr>
                <w:rStyle w:val="Tabellenkopf"/>
                <w:b/>
                <w:bCs/>
              </w:rPr>
              <w:t>Zeichenzahl</w:t>
            </w:r>
          </w:p>
        </w:tc>
        <w:tc>
          <w:tcPr>
            <w:tcW w:w="2482" w:type="dxa"/>
            <w:shd w:val="clear" w:color="auto" w:fill="auto"/>
          </w:tcPr>
          <w:p w14:paraId="44BAC4EF" w14:textId="77777777" w:rsidR="00C27152" w:rsidRPr="008213D3" w:rsidRDefault="00C27152" w:rsidP="00E044D1">
            <w:pPr>
              <w:rPr>
                <w:rStyle w:val="Tabellenkopf"/>
                <w:b/>
                <w:bCs/>
              </w:rPr>
            </w:pPr>
            <w:r>
              <w:rPr>
                <w:rStyle w:val="Tabellenkopf"/>
                <w:b/>
                <w:bCs/>
              </w:rPr>
              <w:t>Anzahl Bilder/Tabellen</w:t>
            </w:r>
          </w:p>
        </w:tc>
        <w:tc>
          <w:tcPr>
            <w:tcW w:w="2297" w:type="dxa"/>
          </w:tcPr>
          <w:p w14:paraId="4C21E2EF" w14:textId="77777777" w:rsidR="00C27152" w:rsidRDefault="00C27152" w:rsidP="00E044D1">
            <w:pPr>
              <w:rPr>
                <w:rStyle w:val="Tabellenkopf"/>
                <w:b/>
                <w:bCs/>
              </w:rPr>
            </w:pPr>
            <w:r>
              <w:rPr>
                <w:rStyle w:val="Tabellenkopf"/>
                <w:b/>
                <w:bCs/>
              </w:rPr>
              <w:t xml:space="preserve">Anvisierter Umfang nach Satz </w:t>
            </w:r>
          </w:p>
        </w:tc>
      </w:tr>
      <w:tr w:rsidR="00C27152" w:rsidRPr="0017114C" w14:paraId="2DFCC6A8" w14:textId="77777777" w:rsidTr="00163827">
        <w:tc>
          <w:tcPr>
            <w:tcW w:w="1551" w:type="dxa"/>
            <w:tcBorders>
              <w:top w:val="single" w:sz="8" w:space="0" w:color="000000"/>
              <w:bottom w:val="nil"/>
            </w:tcBorders>
            <w:shd w:val="clear" w:color="auto" w:fill="auto"/>
          </w:tcPr>
          <w:p w14:paraId="1E53761F" w14:textId="77777777" w:rsidR="00C27152" w:rsidRPr="008213D3" w:rsidRDefault="00C27152" w:rsidP="00170975">
            <w:pPr>
              <w:rPr>
                <w:rStyle w:val="Tabellenkopf"/>
              </w:rPr>
            </w:pPr>
            <w:r>
              <w:rPr>
                <w:rStyle w:val="Tabellenkopf"/>
                <w:b/>
              </w:rPr>
              <w:t>Aufsätze</w:t>
            </w:r>
          </w:p>
        </w:tc>
        <w:tc>
          <w:tcPr>
            <w:tcW w:w="1387" w:type="dxa"/>
            <w:tcBorders>
              <w:top w:val="single" w:sz="8" w:space="0" w:color="000000"/>
              <w:bottom w:val="nil"/>
            </w:tcBorders>
            <w:shd w:val="clear" w:color="auto" w:fill="auto"/>
          </w:tcPr>
          <w:p w14:paraId="02E7407B" w14:textId="77777777" w:rsidR="00C27152" w:rsidRPr="008213D3" w:rsidRDefault="00C27152" w:rsidP="00170975">
            <w:pPr>
              <w:rPr>
                <w:rStyle w:val="Tabelleninhalt"/>
              </w:rPr>
            </w:pPr>
            <w:r>
              <w:rPr>
                <w:rStyle w:val="Tabelleninhalt"/>
              </w:rPr>
              <w:t xml:space="preserve">max. 28000  </w:t>
            </w:r>
          </w:p>
        </w:tc>
        <w:tc>
          <w:tcPr>
            <w:tcW w:w="2482" w:type="dxa"/>
            <w:tcBorders>
              <w:top w:val="single" w:sz="8" w:space="0" w:color="000000"/>
              <w:bottom w:val="nil"/>
            </w:tcBorders>
            <w:shd w:val="clear" w:color="auto" w:fill="auto"/>
          </w:tcPr>
          <w:p w14:paraId="7CA17184" w14:textId="77777777" w:rsidR="00C27152" w:rsidRPr="008213D3" w:rsidRDefault="00C27152" w:rsidP="00E044D1">
            <w:pPr>
              <w:rPr>
                <w:rStyle w:val="Tabelleninhalt"/>
              </w:rPr>
            </w:pPr>
            <w:r>
              <w:rPr>
                <w:rStyle w:val="Tabelleninhalt"/>
              </w:rPr>
              <w:t>12-16</w:t>
            </w:r>
          </w:p>
        </w:tc>
        <w:tc>
          <w:tcPr>
            <w:tcW w:w="2297" w:type="dxa"/>
            <w:tcBorders>
              <w:top w:val="single" w:sz="8" w:space="0" w:color="000000"/>
              <w:bottom w:val="nil"/>
            </w:tcBorders>
          </w:tcPr>
          <w:p w14:paraId="588CD60E" w14:textId="77777777" w:rsidR="00C27152" w:rsidRPr="008213D3" w:rsidRDefault="00C27152" w:rsidP="00E044D1">
            <w:pPr>
              <w:rPr>
                <w:rStyle w:val="Tabelleninhalt"/>
              </w:rPr>
            </w:pPr>
            <w:r>
              <w:rPr>
                <w:rStyle w:val="Tabelleninhalt"/>
              </w:rPr>
              <w:t>max. 8 Druckseiten</w:t>
            </w:r>
          </w:p>
        </w:tc>
      </w:tr>
      <w:tr w:rsidR="00C27152" w:rsidRPr="0017114C" w14:paraId="74279748" w14:textId="77777777" w:rsidTr="00163827">
        <w:tc>
          <w:tcPr>
            <w:tcW w:w="1551" w:type="dxa"/>
            <w:tcBorders>
              <w:top w:val="nil"/>
              <w:bottom w:val="single" w:sz="4" w:space="0" w:color="auto"/>
            </w:tcBorders>
            <w:shd w:val="clear" w:color="auto" w:fill="auto"/>
          </w:tcPr>
          <w:p w14:paraId="555DE044" w14:textId="77777777" w:rsidR="00C27152" w:rsidRPr="008213D3" w:rsidRDefault="00C27152" w:rsidP="00170975">
            <w:pPr>
              <w:rPr>
                <w:rStyle w:val="Tabellenkopf"/>
              </w:rPr>
            </w:pPr>
            <w:r>
              <w:rPr>
                <w:rStyle w:val="Tabellenkopf"/>
                <w:b/>
              </w:rPr>
              <w:t>Berichte</w:t>
            </w:r>
          </w:p>
        </w:tc>
        <w:tc>
          <w:tcPr>
            <w:tcW w:w="1387" w:type="dxa"/>
            <w:tcBorders>
              <w:top w:val="nil"/>
              <w:bottom w:val="single" w:sz="4" w:space="0" w:color="auto"/>
            </w:tcBorders>
            <w:shd w:val="clear" w:color="auto" w:fill="auto"/>
          </w:tcPr>
          <w:p w14:paraId="0D716440" w14:textId="77777777" w:rsidR="00C27152" w:rsidRPr="008213D3" w:rsidRDefault="00C27152" w:rsidP="00170975">
            <w:pPr>
              <w:rPr>
                <w:rStyle w:val="Tabelleninhalt"/>
              </w:rPr>
            </w:pPr>
            <w:r>
              <w:rPr>
                <w:rStyle w:val="Tabelleninhalt"/>
              </w:rPr>
              <w:t xml:space="preserve">17500-24000 </w:t>
            </w:r>
          </w:p>
        </w:tc>
        <w:tc>
          <w:tcPr>
            <w:tcW w:w="2482" w:type="dxa"/>
            <w:tcBorders>
              <w:top w:val="nil"/>
              <w:bottom w:val="single" w:sz="4" w:space="0" w:color="auto"/>
            </w:tcBorders>
            <w:shd w:val="clear" w:color="auto" w:fill="auto"/>
          </w:tcPr>
          <w:p w14:paraId="521FB308" w14:textId="77777777" w:rsidR="00C27152" w:rsidRPr="008213D3" w:rsidRDefault="00C27152" w:rsidP="00170975">
            <w:pPr>
              <w:rPr>
                <w:rStyle w:val="Tabelleninhalt"/>
              </w:rPr>
            </w:pPr>
            <w:r>
              <w:rPr>
                <w:rStyle w:val="Tabelleninhalt"/>
              </w:rPr>
              <w:t>10-14</w:t>
            </w:r>
          </w:p>
        </w:tc>
        <w:tc>
          <w:tcPr>
            <w:tcW w:w="2297" w:type="dxa"/>
            <w:tcBorders>
              <w:top w:val="nil"/>
              <w:bottom w:val="single" w:sz="4" w:space="0" w:color="auto"/>
            </w:tcBorders>
          </w:tcPr>
          <w:p w14:paraId="25241432" w14:textId="77777777" w:rsidR="00C27152" w:rsidRPr="008213D3" w:rsidRDefault="00C27152" w:rsidP="00170975">
            <w:pPr>
              <w:rPr>
                <w:rStyle w:val="Tabelleninhalt"/>
              </w:rPr>
            </w:pPr>
            <w:r>
              <w:rPr>
                <w:rStyle w:val="Tabelleninhalt"/>
              </w:rPr>
              <w:t>5-7 Druckseiten</w:t>
            </w:r>
          </w:p>
        </w:tc>
      </w:tr>
    </w:tbl>
    <w:p w14:paraId="2DE38C2F" w14:textId="77777777" w:rsidR="00C27152" w:rsidRDefault="00C27152" w:rsidP="009C7428"/>
    <w:p w14:paraId="0D85B7A0" w14:textId="2B4A8BD7" w:rsidR="009C7428" w:rsidRPr="00287E84" w:rsidRDefault="00C27152" w:rsidP="009C7428">
      <w:r>
        <w:lastRenderedPageBreak/>
        <w:t xml:space="preserve">Der Gesamtumfang (Zeichenzahl) schließt dabei Titel, Zusammenfassung und Literaturverzeichnis mit ein. </w:t>
      </w:r>
      <w:r w:rsidR="009C7428" w:rsidRPr="00287E84">
        <w:t xml:space="preserve">Größere Umfänge </w:t>
      </w:r>
      <w:r w:rsidR="009C7428">
        <w:t xml:space="preserve">sollten vorab </w:t>
      </w:r>
      <w:r w:rsidR="009C7428" w:rsidRPr="00287E84">
        <w:t>mit der Redaktion abgesprochen werden.</w:t>
      </w:r>
    </w:p>
    <w:p w14:paraId="7867F706" w14:textId="77777777" w:rsidR="00FE7AE8" w:rsidRDefault="00DD14E8" w:rsidP="00D76476">
      <w:pPr>
        <w:pStyle w:val="Heading2"/>
      </w:pPr>
      <w:r w:rsidRPr="00D76476">
        <w:t>Bilder und Tabellen</w:t>
      </w:r>
    </w:p>
    <w:p w14:paraId="477CA1FB" w14:textId="77777777" w:rsidR="00405C58" w:rsidRPr="00E044D1" w:rsidRDefault="00405C58" w:rsidP="00163827">
      <w:pPr>
        <w:pStyle w:val="Heading3"/>
      </w:pPr>
      <w:r>
        <w:t>Platzierung und Beschriftung</w:t>
      </w:r>
    </w:p>
    <w:p w14:paraId="3E28CBD1" w14:textId="0E6A6724" w:rsidR="002348A4" w:rsidRDefault="00847CA5" w:rsidP="00E044D1">
      <w:r>
        <w:t>Bilder und Tabellen erhalten eine arabisch fortlaufende Nummerierung sowie eine Beschriftung.</w:t>
      </w:r>
      <w:r w:rsidR="00CD650A">
        <w:t xml:space="preserve"> Jedes Bild und jede Tabelle ist mindestens einmal im Fließtext zu erwähnen. </w:t>
      </w:r>
      <w:r>
        <w:t xml:space="preserve">Die Platzierung der Bilder und Tabellen im Fließtext sollte möglichst nach Ende des Abschnitts mit ihrer ersten </w:t>
      </w:r>
      <w:r w:rsidR="00CD650A">
        <w:t>Erwähnung</w:t>
      </w:r>
      <w:r>
        <w:t xml:space="preserve"> erfolgen. </w:t>
      </w:r>
      <w:r w:rsidR="000E2425" w:rsidRPr="00287E84">
        <w:t xml:space="preserve">Bildunterschriften und Tabellenüberschriften </w:t>
      </w:r>
      <w:r>
        <w:t xml:space="preserve">sind in Deutsch und in Englisch zu verfassen, siehe Beispiele in Tabelle </w:t>
      </w:r>
      <w:r w:rsidR="002348A4">
        <w:t>1, sowie Bilder</w:t>
      </w:r>
      <w:r>
        <w:t xml:space="preserve"> 1</w:t>
      </w:r>
      <w:r w:rsidR="002348A4">
        <w:t xml:space="preserve"> und 2</w:t>
      </w:r>
      <w:r w:rsidR="000E2425" w:rsidRPr="00287E84">
        <w:t>.</w:t>
      </w:r>
      <w:r w:rsidR="00CD650A">
        <w:t xml:space="preserve"> Notwendige Quellenangaben für Bilder sollten am Ende der die Bildunterschrift eingefügt werden. </w:t>
      </w:r>
    </w:p>
    <w:p w14:paraId="3E1FDE07" w14:textId="77777777" w:rsidR="002348A4" w:rsidRDefault="002348A4" w:rsidP="00E044D1">
      <w:r>
        <w:t>Bestehen Abbildungen aus einzelnen Teilbildern, sollten diese möglichst als Einzelbilder hinterlegt und die Bildnummern mit kleinen arabischen Buchstaben (z.B: a-f) gekennzeichnet werden. Soweit vom Umfang her möglich, sollten die Bildunterschriften der Teilbilder in einer Bildunterschrift zusammengefasst werden.</w:t>
      </w:r>
    </w:p>
    <w:p w14:paraId="1ABE65A7" w14:textId="77777777" w:rsidR="002348A4" w:rsidRDefault="002348A4" w:rsidP="00E044D1"/>
    <w:p w14:paraId="154E7470" w14:textId="77777777" w:rsidR="002348A4" w:rsidRPr="00287E84" w:rsidRDefault="002348A4" w:rsidP="002348A4">
      <w:r>
        <w:rPr>
          <w:noProof/>
        </w:rPr>
        <w:drawing>
          <wp:inline distT="0" distB="0" distL="0" distR="0" wp14:anchorId="6476CEF1" wp14:editId="3CEDCE4A">
            <wp:extent cx="3166110" cy="2237105"/>
            <wp:effectExtent l="0" t="0" r="0" b="0"/>
            <wp:docPr id="8" name="Bild 1" descr="Beschreibung: Beschreibung: 784_Bild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Beschreibung: Beschreibung: 784_Bild_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6110" cy="2237105"/>
                    </a:xfrm>
                    <a:prstGeom prst="rect">
                      <a:avLst/>
                    </a:prstGeom>
                    <a:noFill/>
                    <a:ln>
                      <a:noFill/>
                    </a:ln>
                  </pic:spPr>
                </pic:pic>
              </a:graphicData>
            </a:graphic>
          </wp:inline>
        </w:drawing>
      </w:r>
    </w:p>
    <w:p w14:paraId="7DD5AC13" w14:textId="77777777" w:rsidR="002348A4" w:rsidRPr="00A62EED" w:rsidRDefault="002348A4" w:rsidP="002348A4">
      <w:pPr>
        <w:pStyle w:val="Bildunterschrift"/>
      </w:pPr>
      <w:r w:rsidRPr="00264380">
        <w:rPr>
          <w:rStyle w:val="Bildnummer"/>
          <w:b/>
          <w:bCs/>
          <w:lang w:val="de-DE"/>
        </w:rPr>
        <w:t>Bild 1</w:t>
      </w:r>
      <w:r w:rsidRPr="00264380">
        <w:rPr>
          <w:lang w:val="de-DE"/>
        </w:rPr>
        <w:tab/>
      </w:r>
      <w:r w:rsidRPr="00264380">
        <w:rPr>
          <w:b w:val="0"/>
          <w:bCs w:val="0"/>
          <w:lang w:val="de-DE"/>
        </w:rPr>
        <w:t>Fotos sollten generell im JPG-Format geliefert werden. Die Auflösung sollte mindestens</w:t>
      </w:r>
      <w:r>
        <w:rPr>
          <w:b w:val="0"/>
          <w:bCs w:val="0"/>
          <w:lang w:val="de-DE"/>
        </w:rPr>
        <w:t xml:space="preserve"> </w:t>
      </w:r>
      <w:r w:rsidRPr="00264380">
        <w:rPr>
          <w:b w:val="0"/>
          <w:bCs w:val="0"/>
          <w:lang w:val="de-DE"/>
        </w:rPr>
        <w:t>150dpi betragen.</w:t>
      </w:r>
      <w:r>
        <w:rPr>
          <w:b w:val="0"/>
          <w:bCs w:val="0"/>
          <w:lang w:val="de-DE"/>
        </w:rPr>
        <w:t xml:space="preserve"> </w:t>
      </w:r>
      <w:r w:rsidRPr="00A62EED">
        <w:rPr>
          <w:bCs w:val="0"/>
        </w:rPr>
        <w:t>Quelle: Fotograf/Institut</w:t>
      </w:r>
    </w:p>
    <w:p w14:paraId="0937485F" w14:textId="77777777" w:rsidR="002348A4" w:rsidRPr="000F2CD6" w:rsidRDefault="002348A4" w:rsidP="002348A4">
      <w:pPr>
        <w:pStyle w:val="Bildunterschrift"/>
      </w:pPr>
      <w:r w:rsidRPr="00A62EED">
        <w:tab/>
      </w:r>
      <w:r w:rsidRPr="000F2CD6">
        <w:rPr>
          <w:b w:val="0"/>
          <w:bCs w:val="0"/>
        </w:rPr>
        <w:t>Photos should generally be provided in JPG format. A minimum resolution of 150dpi is required.</w:t>
      </w:r>
    </w:p>
    <w:p w14:paraId="28E0148B" w14:textId="391683A6" w:rsidR="002348A4" w:rsidRPr="00C4788F" w:rsidRDefault="002348A4" w:rsidP="002348A4">
      <w:pPr>
        <w:rPr>
          <w:lang w:val="en-US"/>
        </w:rPr>
      </w:pPr>
      <w:r>
        <w:rPr>
          <w:noProof/>
        </w:rPr>
        <w:lastRenderedPageBreak/>
        <w:drawing>
          <wp:inline distT="0" distB="0" distL="0" distR="0" wp14:anchorId="0A0FC574" wp14:editId="1A169B14">
            <wp:extent cx="3166110" cy="2947035"/>
            <wp:effectExtent l="0" t="0" r="0" b="5715"/>
            <wp:docPr id="9" name="Bild 2" descr="Beschreibung: Beschreibung: Bil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Beschreibung: Beschreibung: Bild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66110" cy="2947035"/>
                    </a:xfrm>
                    <a:prstGeom prst="rect">
                      <a:avLst/>
                    </a:prstGeom>
                    <a:noFill/>
                    <a:ln>
                      <a:noFill/>
                    </a:ln>
                  </pic:spPr>
                </pic:pic>
              </a:graphicData>
            </a:graphic>
          </wp:inline>
        </w:drawing>
      </w:r>
    </w:p>
    <w:p w14:paraId="3780DC88" w14:textId="2FC547DB" w:rsidR="002348A4" w:rsidRPr="00A62EED" w:rsidRDefault="002348A4" w:rsidP="002348A4">
      <w:pPr>
        <w:pStyle w:val="Bildunterschrift"/>
        <w:rPr>
          <w:bCs w:val="0"/>
        </w:rPr>
      </w:pPr>
      <w:r w:rsidRPr="00264380">
        <w:rPr>
          <w:rStyle w:val="Bildnummer"/>
          <w:b/>
          <w:bCs/>
          <w:lang w:val="de-DE"/>
        </w:rPr>
        <w:t>Bild 2</w:t>
      </w:r>
      <w:r w:rsidRPr="00264380">
        <w:rPr>
          <w:lang w:val="de-DE"/>
        </w:rPr>
        <w:tab/>
      </w:r>
      <w:r w:rsidRPr="00264380">
        <w:rPr>
          <w:b w:val="0"/>
          <w:bCs w:val="0"/>
          <w:lang w:val="de-DE"/>
        </w:rPr>
        <w:t>Technische Zeichnungen, Diagramme und Strichgrafiken sollten möglichst als Vektordaten geliefert werden (EPS, PDF). Alternativ können auch verlustfrei komprimierende Formate (TIFF, PNG) verwendet werden. In diesem Fall gilt eine Mindestauflösung von 300dpi. Teilbilder sind mit a), b), c) … gesondert zu beschriften.</w:t>
      </w:r>
      <w:r>
        <w:rPr>
          <w:b w:val="0"/>
          <w:bCs w:val="0"/>
          <w:lang w:val="de-DE"/>
        </w:rPr>
        <w:t xml:space="preserve"> </w:t>
      </w:r>
      <w:r w:rsidRPr="00A62EED">
        <w:rPr>
          <w:bCs w:val="0"/>
        </w:rPr>
        <w:t>Quelle: Fotograf/Institut</w:t>
      </w:r>
    </w:p>
    <w:p w14:paraId="6599248C" w14:textId="3E625A26" w:rsidR="002348A4" w:rsidRPr="000F2CD6" w:rsidRDefault="002348A4" w:rsidP="002348A4">
      <w:pPr>
        <w:pStyle w:val="Bildunterschrift"/>
      </w:pPr>
      <w:r w:rsidRPr="00A62EED">
        <w:tab/>
      </w:r>
      <w:r w:rsidRPr="000F2CD6">
        <w:rPr>
          <w:b w:val="0"/>
          <w:bCs w:val="0"/>
        </w:rPr>
        <w:t>Technical drawings, diagrams and line art should be supplied as vector data as possible (EPS, PDF). Alternatively, lossless compressed formats (TIFF, PNG) can be used. In this case, the minimum resolution of 300dpi is required. Subfigures should be numbered a), b), c) ... etc.</w:t>
      </w:r>
    </w:p>
    <w:p w14:paraId="3F1BF237" w14:textId="77777777" w:rsidR="002348A4" w:rsidRDefault="002348A4" w:rsidP="00163827">
      <w:pPr>
        <w:pStyle w:val="Heading3"/>
      </w:pPr>
      <w:r>
        <w:t xml:space="preserve">Bildformate und </w:t>
      </w:r>
      <w:r w:rsidR="009C377F">
        <w:t>Mindestg</w:t>
      </w:r>
      <w:r>
        <w:t>rößen</w:t>
      </w:r>
    </w:p>
    <w:p w14:paraId="2E27FC47" w14:textId="77777777" w:rsidR="002348A4" w:rsidRPr="00B21CC4" w:rsidRDefault="002348A4" w:rsidP="002348A4">
      <w:r w:rsidRPr="00B21CC4">
        <w:t>Grundlage für die Bildgrößen ist der Satzspiegel:</w:t>
      </w:r>
    </w:p>
    <w:p w14:paraId="4F05F088" w14:textId="77777777" w:rsidR="002348A4" w:rsidRPr="00D76476" w:rsidRDefault="002348A4" w:rsidP="002348A4">
      <w:pPr>
        <w:pStyle w:val="ListeUngeordnet"/>
      </w:pPr>
      <w:r w:rsidRPr="00D76476">
        <w:t>Regelbreite = 88 mm (einspaltig)</w:t>
      </w:r>
      <w:r>
        <w:t>,</w:t>
      </w:r>
    </w:p>
    <w:p w14:paraId="31E968D9" w14:textId="77777777" w:rsidR="002348A4" w:rsidRPr="00D76476" w:rsidRDefault="002348A4" w:rsidP="002348A4">
      <w:pPr>
        <w:pStyle w:val="ListeUngeordnet"/>
      </w:pPr>
      <w:r w:rsidRPr="00D76476">
        <w:t>maximale Breite = 181 mm (zweispaltig)</w:t>
      </w:r>
      <w:r>
        <w:t>,</w:t>
      </w:r>
    </w:p>
    <w:p w14:paraId="626825B2" w14:textId="77777777" w:rsidR="002348A4" w:rsidRDefault="002348A4" w:rsidP="002348A4">
      <w:pPr>
        <w:pStyle w:val="ListeUngeordnet"/>
      </w:pPr>
      <w:r w:rsidRPr="00D76476">
        <w:t>maximale Höhe = 260 mm (Vollseite, Hochformat).</w:t>
      </w:r>
    </w:p>
    <w:p w14:paraId="507B07D6" w14:textId="77777777" w:rsidR="00170975" w:rsidRDefault="009C377F" w:rsidP="00163827">
      <w:r>
        <w:t xml:space="preserve">In Tabelle 2 finden Sie für verschiedene, häufig verwendete Abbildungen (Technische Zeichungen, Fotos, usw.) die von uns bevorzugten Grafikformate und Mindestauflösungen. Soweit es Ihnen möglich ist, bitten wir Sie Farbgrafiken und -zeichnungen vorab in den </w:t>
      </w:r>
      <w:r w:rsidRPr="00D76476">
        <w:t>CMYK-Farbmodus wandeln</w:t>
      </w:r>
      <w:r>
        <w:t>.</w:t>
      </w:r>
    </w:p>
    <w:p w14:paraId="1AE88558" w14:textId="77777777" w:rsidR="00170975" w:rsidRPr="000F2CD6" w:rsidRDefault="00170975" w:rsidP="00170975">
      <w:pPr>
        <w:pStyle w:val="Tabellenberschrift"/>
        <w:tabs>
          <w:tab w:val="left" w:pos="540"/>
        </w:tabs>
      </w:pPr>
      <w:r w:rsidRPr="000F2CD6">
        <w:rPr>
          <w:b/>
          <w:bCs/>
        </w:rPr>
        <w:t xml:space="preserve">Tab. </w:t>
      </w:r>
      <w:r>
        <w:rPr>
          <w:b/>
          <w:bCs/>
        </w:rPr>
        <w:t>2</w:t>
      </w:r>
      <w:r>
        <w:tab/>
        <w:t>Bevorzugte Bildformate und Auflösungen</w:t>
      </w:r>
    </w:p>
    <w:p w14:paraId="65504A52" w14:textId="77777777" w:rsidR="00170975" w:rsidRPr="00A020A3" w:rsidRDefault="00170975" w:rsidP="00170975">
      <w:pPr>
        <w:pStyle w:val="Tabellenberschrift"/>
        <w:tabs>
          <w:tab w:val="left" w:pos="540"/>
        </w:tabs>
      </w:pPr>
      <w:r w:rsidRPr="00FF07A9">
        <w:tab/>
      </w:r>
      <w:r>
        <w:t>Length recommendation</w:t>
      </w:r>
    </w:p>
    <w:tbl>
      <w:tblPr>
        <w:tblW w:w="4931" w:type="pct"/>
        <w:tblInd w:w="108" w:type="dxa"/>
        <w:tblBorders>
          <w:top w:val="single" w:sz="8" w:space="0" w:color="000000"/>
          <w:bottom w:val="single" w:sz="8" w:space="0" w:color="000000"/>
        </w:tblBorders>
        <w:tblLook w:val="04A0" w:firstRow="1" w:lastRow="0" w:firstColumn="1" w:lastColumn="0" w:noHBand="0" w:noVBand="1"/>
      </w:tblPr>
      <w:tblGrid>
        <w:gridCol w:w="1794"/>
        <w:gridCol w:w="2200"/>
        <w:gridCol w:w="1246"/>
        <w:gridCol w:w="2264"/>
      </w:tblGrid>
      <w:tr w:rsidR="009909FC" w:rsidRPr="0017114C" w14:paraId="3B408B3A" w14:textId="77777777" w:rsidTr="00163827">
        <w:tc>
          <w:tcPr>
            <w:tcW w:w="1843" w:type="dxa"/>
            <w:shd w:val="clear" w:color="auto" w:fill="auto"/>
          </w:tcPr>
          <w:p w14:paraId="54402552" w14:textId="77777777" w:rsidR="009909FC" w:rsidRPr="008213D3" w:rsidRDefault="009909FC" w:rsidP="00E044D1">
            <w:pPr>
              <w:rPr>
                <w:rStyle w:val="Tabellenkopf"/>
                <w:b/>
                <w:bCs/>
              </w:rPr>
            </w:pPr>
            <w:r>
              <w:rPr>
                <w:rStyle w:val="Tabellenkopf"/>
                <w:b/>
                <w:bCs/>
              </w:rPr>
              <w:t>Art der Abbildung</w:t>
            </w:r>
          </w:p>
        </w:tc>
        <w:tc>
          <w:tcPr>
            <w:tcW w:w="2268" w:type="dxa"/>
            <w:shd w:val="clear" w:color="auto" w:fill="auto"/>
          </w:tcPr>
          <w:p w14:paraId="3BE4AC75" w14:textId="77777777" w:rsidR="009909FC" w:rsidRPr="008213D3" w:rsidRDefault="009909FC" w:rsidP="00E044D1">
            <w:pPr>
              <w:rPr>
                <w:rStyle w:val="Tabellenkopf"/>
                <w:b/>
                <w:bCs/>
              </w:rPr>
            </w:pPr>
            <w:r>
              <w:rPr>
                <w:rStyle w:val="Tabellenkopf"/>
                <w:b/>
                <w:bCs/>
              </w:rPr>
              <w:t>Grafikformat</w:t>
            </w:r>
          </w:p>
        </w:tc>
        <w:tc>
          <w:tcPr>
            <w:tcW w:w="1276" w:type="dxa"/>
            <w:shd w:val="clear" w:color="auto" w:fill="auto"/>
          </w:tcPr>
          <w:p w14:paraId="4EB8CD09" w14:textId="77777777" w:rsidR="009909FC" w:rsidRPr="008213D3" w:rsidRDefault="009909FC" w:rsidP="00170975">
            <w:pPr>
              <w:rPr>
                <w:rStyle w:val="Tabellenkopf"/>
                <w:b/>
                <w:bCs/>
              </w:rPr>
            </w:pPr>
            <w:r>
              <w:rPr>
                <w:rStyle w:val="Tabellenkopf"/>
                <w:b/>
                <w:bCs/>
              </w:rPr>
              <w:t>Auflösung</w:t>
            </w:r>
          </w:p>
        </w:tc>
        <w:tc>
          <w:tcPr>
            <w:tcW w:w="2330" w:type="dxa"/>
          </w:tcPr>
          <w:p w14:paraId="229EA584" w14:textId="77777777" w:rsidR="009909FC" w:rsidRDefault="009909FC" w:rsidP="00E044D1">
            <w:pPr>
              <w:rPr>
                <w:rStyle w:val="Tabellenkopf"/>
                <w:b/>
                <w:bCs/>
              </w:rPr>
            </w:pPr>
            <w:r>
              <w:rPr>
                <w:rStyle w:val="Tabellenkopf"/>
                <w:b/>
                <w:bCs/>
              </w:rPr>
              <w:t xml:space="preserve">Breite </w:t>
            </w:r>
            <w:r w:rsidR="009C377F">
              <w:rPr>
                <w:rStyle w:val="Tabellenkopf"/>
                <w:b/>
                <w:bCs/>
              </w:rPr>
              <w:t xml:space="preserve">für </w:t>
            </w:r>
            <w:r>
              <w:rPr>
                <w:rStyle w:val="Tabellenkopf"/>
                <w:b/>
                <w:bCs/>
              </w:rPr>
              <w:t>einspaltige</w:t>
            </w:r>
            <w:r w:rsidR="009C377F">
              <w:rPr>
                <w:rStyle w:val="Tabellenkopf"/>
                <w:b/>
                <w:bCs/>
              </w:rPr>
              <w:t>n</w:t>
            </w:r>
            <w:r>
              <w:rPr>
                <w:rStyle w:val="Tabellenkopf"/>
                <w:b/>
                <w:bCs/>
              </w:rPr>
              <w:t xml:space="preserve"> Satz</w:t>
            </w:r>
          </w:p>
        </w:tc>
      </w:tr>
      <w:tr w:rsidR="009909FC" w:rsidRPr="0017114C" w14:paraId="22F2E2C3" w14:textId="77777777" w:rsidTr="00163827">
        <w:tc>
          <w:tcPr>
            <w:tcW w:w="1843" w:type="dxa"/>
            <w:tcBorders>
              <w:top w:val="single" w:sz="8" w:space="0" w:color="000000"/>
              <w:bottom w:val="nil"/>
            </w:tcBorders>
            <w:shd w:val="clear" w:color="auto" w:fill="auto"/>
          </w:tcPr>
          <w:p w14:paraId="3629F47B" w14:textId="77777777" w:rsidR="009909FC" w:rsidRPr="008213D3" w:rsidRDefault="009909FC" w:rsidP="00170975">
            <w:pPr>
              <w:rPr>
                <w:rStyle w:val="Tabellenkopf"/>
              </w:rPr>
            </w:pPr>
            <w:r>
              <w:rPr>
                <w:rStyle w:val="Tabellenkopf"/>
                <w:b/>
              </w:rPr>
              <w:t>Technische Zeichnungen</w:t>
            </w:r>
          </w:p>
        </w:tc>
        <w:tc>
          <w:tcPr>
            <w:tcW w:w="2268" w:type="dxa"/>
            <w:tcBorders>
              <w:top w:val="single" w:sz="8" w:space="0" w:color="000000"/>
              <w:bottom w:val="nil"/>
            </w:tcBorders>
            <w:shd w:val="clear" w:color="auto" w:fill="auto"/>
          </w:tcPr>
          <w:p w14:paraId="0294E64F" w14:textId="77777777" w:rsidR="009909FC" w:rsidRDefault="009909FC" w:rsidP="00170975">
            <w:pPr>
              <w:rPr>
                <w:rStyle w:val="Tabelleninhalt"/>
              </w:rPr>
            </w:pPr>
            <w:r>
              <w:rPr>
                <w:rStyle w:val="Tabelleninhalt"/>
              </w:rPr>
              <w:t xml:space="preserve">Bevorzugt: PDF, EPS </w:t>
            </w:r>
          </w:p>
          <w:p w14:paraId="25540D16" w14:textId="77777777" w:rsidR="009909FC" w:rsidRPr="008213D3" w:rsidRDefault="009909FC" w:rsidP="00170975">
            <w:pPr>
              <w:rPr>
                <w:rStyle w:val="Tabelleninhalt"/>
              </w:rPr>
            </w:pPr>
            <w:r>
              <w:rPr>
                <w:rStyle w:val="Tabelleninhalt"/>
              </w:rPr>
              <w:t>Alternativ: PNG (24 bit), TIFF</w:t>
            </w:r>
          </w:p>
        </w:tc>
        <w:tc>
          <w:tcPr>
            <w:tcW w:w="1276" w:type="dxa"/>
            <w:tcBorders>
              <w:top w:val="single" w:sz="8" w:space="0" w:color="000000"/>
              <w:bottom w:val="nil"/>
            </w:tcBorders>
            <w:shd w:val="clear" w:color="auto" w:fill="auto"/>
          </w:tcPr>
          <w:p w14:paraId="2486DB2A" w14:textId="77777777" w:rsidR="009909FC" w:rsidRDefault="009909FC" w:rsidP="00E044D1">
            <w:pPr>
              <w:rPr>
                <w:rStyle w:val="Tabelleninhalt"/>
              </w:rPr>
            </w:pPr>
            <w:r>
              <w:rPr>
                <w:rStyle w:val="Tabelleninhalt"/>
              </w:rPr>
              <w:t xml:space="preserve">Vektorformat </w:t>
            </w:r>
          </w:p>
          <w:p w14:paraId="6492A064" w14:textId="77777777" w:rsidR="009909FC" w:rsidRPr="008213D3" w:rsidRDefault="009909FC" w:rsidP="00E044D1">
            <w:pPr>
              <w:rPr>
                <w:rStyle w:val="Tabelleninhalt"/>
              </w:rPr>
            </w:pPr>
            <w:r>
              <w:rPr>
                <w:rStyle w:val="Tabelleninhalt"/>
              </w:rPr>
              <w:t>300 dpi</w:t>
            </w:r>
          </w:p>
        </w:tc>
        <w:tc>
          <w:tcPr>
            <w:tcW w:w="2330" w:type="dxa"/>
            <w:tcBorders>
              <w:top w:val="single" w:sz="8" w:space="0" w:color="000000"/>
              <w:bottom w:val="nil"/>
            </w:tcBorders>
          </w:tcPr>
          <w:p w14:paraId="681FF6C4" w14:textId="77777777" w:rsidR="009909FC" w:rsidRDefault="009909FC" w:rsidP="00170975">
            <w:pPr>
              <w:rPr>
                <w:rStyle w:val="Tabelleninhalt"/>
              </w:rPr>
            </w:pPr>
          </w:p>
          <w:p w14:paraId="2D4AA043" w14:textId="77777777" w:rsidR="009909FC" w:rsidRDefault="009909FC" w:rsidP="00E044D1">
            <w:pPr>
              <w:rPr>
                <w:rStyle w:val="Tabelleninhalt"/>
              </w:rPr>
            </w:pPr>
            <w:r>
              <w:rPr>
                <w:rStyle w:val="Tabelleninhalt"/>
              </w:rPr>
              <w:t>1024px (mind. 720px)</w:t>
            </w:r>
          </w:p>
        </w:tc>
      </w:tr>
      <w:tr w:rsidR="009909FC" w:rsidRPr="0017114C" w14:paraId="088CDBAD" w14:textId="77777777" w:rsidTr="00163827">
        <w:tc>
          <w:tcPr>
            <w:tcW w:w="1843" w:type="dxa"/>
            <w:tcBorders>
              <w:top w:val="nil"/>
              <w:bottom w:val="nil"/>
            </w:tcBorders>
            <w:shd w:val="clear" w:color="auto" w:fill="auto"/>
          </w:tcPr>
          <w:p w14:paraId="5AF22410" w14:textId="77777777" w:rsidR="009909FC" w:rsidRPr="008213D3" w:rsidRDefault="009909FC" w:rsidP="00170975">
            <w:pPr>
              <w:rPr>
                <w:rStyle w:val="Tabellenkopf"/>
              </w:rPr>
            </w:pPr>
            <w:r>
              <w:rPr>
                <w:rStyle w:val="Tabellenkopf"/>
                <w:b/>
              </w:rPr>
              <w:lastRenderedPageBreak/>
              <w:t>Strichzeichnungen</w:t>
            </w:r>
          </w:p>
        </w:tc>
        <w:tc>
          <w:tcPr>
            <w:tcW w:w="2268" w:type="dxa"/>
            <w:tcBorders>
              <w:top w:val="nil"/>
              <w:bottom w:val="nil"/>
            </w:tcBorders>
            <w:shd w:val="clear" w:color="auto" w:fill="auto"/>
          </w:tcPr>
          <w:p w14:paraId="165E4FC2" w14:textId="77777777" w:rsidR="009909FC" w:rsidRPr="00163827" w:rsidRDefault="009909FC" w:rsidP="00170975">
            <w:pPr>
              <w:rPr>
                <w:rStyle w:val="Tabelleninhalt"/>
                <w:lang w:val="en-US"/>
              </w:rPr>
            </w:pPr>
            <w:r w:rsidRPr="00163827">
              <w:rPr>
                <w:rStyle w:val="Tabelleninhalt"/>
                <w:lang w:val="en-US"/>
              </w:rPr>
              <w:t>Farbe: PNG (24 bit), TIFF</w:t>
            </w:r>
          </w:p>
          <w:p w14:paraId="3B268611" w14:textId="77777777" w:rsidR="009909FC" w:rsidRPr="00163827" w:rsidRDefault="009909FC" w:rsidP="00170975">
            <w:pPr>
              <w:rPr>
                <w:rStyle w:val="Tabelleninhalt"/>
                <w:lang w:val="en-US"/>
              </w:rPr>
            </w:pPr>
            <w:r w:rsidRPr="00163827">
              <w:rPr>
                <w:rStyle w:val="Tabelleninhalt"/>
                <w:lang w:val="en-US"/>
              </w:rPr>
              <w:t>S/W: TIFF</w:t>
            </w:r>
          </w:p>
        </w:tc>
        <w:tc>
          <w:tcPr>
            <w:tcW w:w="1276" w:type="dxa"/>
            <w:tcBorders>
              <w:top w:val="nil"/>
              <w:bottom w:val="nil"/>
            </w:tcBorders>
            <w:shd w:val="clear" w:color="auto" w:fill="auto"/>
          </w:tcPr>
          <w:p w14:paraId="4FF203AE" w14:textId="77777777" w:rsidR="009909FC" w:rsidRDefault="009909FC" w:rsidP="00170975">
            <w:pPr>
              <w:rPr>
                <w:rStyle w:val="Tabelleninhalt"/>
              </w:rPr>
            </w:pPr>
            <w:r>
              <w:rPr>
                <w:rStyle w:val="Tabelleninhalt"/>
              </w:rPr>
              <w:t>300 dpi</w:t>
            </w:r>
          </w:p>
          <w:p w14:paraId="12840B52" w14:textId="77777777" w:rsidR="009909FC" w:rsidRPr="008213D3" w:rsidRDefault="009909FC" w:rsidP="00170975">
            <w:pPr>
              <w:rPr>
                <w:rStyle w:val="Tabelleninhalt"/>
              </w:rPr>
            </w:pPr>
            <w:r>
              <w:rPr>
                <w:rStyle w:val="Tabelleninhalt"/>
              </w:rPr>
              <w:t>800 dpi</w:t>
            </w:r>
          </w:p>
        </w:tc>
        <w:tc>
          <w:tcPr>
            <w:tcW w:w="2330" w:type="dxa"/>
            <w:tcBorders>
              <w:top w:val="nil"/>
              <w:bottom w:val="nil"/>
            </w:tcBorders>
          </w:tcPr>
          <w:p w14:paraId="6EB30BD9" w14:textId="77777777" w:rsidR="009909FC" w:rsidRPr="00163827" w:rsidRDefault="009909FC" w:rsidP="00170975">
            <w:pPr>
              <w:rPr>
                <w:rStyle w:val="Tabelleninhalt"/>
                <w:lang w:val="en-US"/>
              </w:rPr>
            </w:pPr>
            <w:r w:rsidRPr="00163827">
              <w:rPr>
                <w:rStyle w:val="Tabelleninhalt"/>
                <w:lang w:val="en-US"/>
              </w:rPr>
              <w:t>1024px (mind. 720px)</w:t>
            </w:r>
          </w:p>
          <w:p w14:paraId="65DA7379" w14:textId="77777777" w:rsidR="009C377F" w:rsidRDefault="009C377F" w:rsidP="00170975">
            <w:pPr>
              <w:rPr>
                <w:rStyle w:val="Tabelleninhalt"/>
              </w:rPr>
            </w:pPr>
            <w:r w:rsidRPr="00163827">
              <w:rPr>
                <w:rStyle w:val="Tabelleninhalt"/>
                <w:lang w:val="en-US"/>
              </w:rPr>
              <w:t xml:space="preserve">2770px (mind. </w:t>
            </w:r>
            <w:r>
              <w:rPr>
                <w:rStyle w:val="Tabelleninhalt"/>
              </w:rPr>
              <w:t>1600px)</w:t>
            </w:r>
          </w:p>
        </w:tc>
      </w:tr>
      <w:tr w:rsidR="009909FC" w:rsidRPr="0017114C" w14:paraId="3E00E0CE" w14:textId="77777777" w:rsidTr="00163827">
        <w:tc>
          <w:tcPr>
            <w:tcW w:w="1843" w:type="dxa"/>
            <w:tcBorders>
              <w:top w:val="nil"/>
              <w:bottom w:val="single" w:sz="4" w:space="0" w:color="auto"/>
            </w:tcBorders>
            <w:shd w:val="clear" w:color="auto" w:fill="auto"/>
          </w:tcPr>
          <w:p w14:paraId="1ED432D9" w14:textId="77777777" w:rsidR="009909FC" w:rsidRDefault="009909FC" w:rsidP="00170975">
            <w:pPr>
              <w:rPr>
                <w:rStyle w:val="Tabellenkopf"/>
                <w:b/>
              </w:rPr>
            </w:pPr>
            <w:r>
              <w:rPr>
                <w:rStyle w:val="Tabellenkopf"/>
                <w:b/>
              </w:rPr>
              <w:t>Fotos</w:t>
            </w:r>
          </w:p>
        </w:tc>
        <w:tc>
          <w:tcPr>
            <w:tcW w:w="2268" w:type="dxa"/>
            <w:tcBorders>
              <w:top w:val="nil"/>
              <w:bottom w:val="single" w:sz="4" w:space="0" w:color="auto"/>
            </w:tcBorders>
            <w:shd w:val="clear" w:color="auto" w:fill="auto"/>
          </w:tcPr>
          <w:p w14:paraId="4DAF6EBF" w14:textId="77777777" w:rsidR="009909FC" w:rsidRDefault="009909FC" w:rsidP="00170975">
            <w:pPr>
              <w:rPr>
                <w:rStyle w:val="Tabelleninhalt"/>
              </w:rPr>
            </w:pPr>
            <w:r>
              <w:rPr>
                <w:rStyle w:val="Tabelleninhalt"/>
              </w:rPr>
              <w:t>JPG, (TIFF)</w:t>
            </w:r>
          </w:p>
        </w:tc>
        <w:tc>
          <w:tcPr>
            <w:tcW w:w="1276" w:type="dxa"/>
            <w:tcBorders>
              <w:top w:val="nil"/>
              <w:bottom w:val="single" w:sz="4" w:space="0" w:color="auto"/>
            </w:tcBorders>
            <w:shd w:val="clear" w:color="auto" w:fill="auto"/>
          </w:tcPr>
          <w:p w14:paraId="5E386CE7" w14:textId="77777777" w:rsidR="009909FC" w:rsidRDefault="009909FC" w:rsidP="00E044D1">
            <w:pPr>
              <w:rPr>
                <w:rStyle w:val="Tabelleninhalt"/>
              </w:rPr>
            </w:pPr>
            <w:r>
              <w:rPr>
                <w:rStyle w:val="Tabelleninhalt"/>
              </w:rPr>
              <w:t xml:space="preserve">300 dpi </w:t>
            </w:r>
          </w:p>
        </w:tc>
        <w:tc>
          <w:tcPr>
            <w:tcW w:w="2330" w:type="dxa"/>
            <w:tcBorders>
              <w:top w:val="nil"/>
              <w:bottom w:val="single" w:sz="4" w:space="0" w:color="auto"/>
            </w:tcBorders>
          </w:tcPr>
          <w:p w14:paraId="35B6B9C1" w14:textId="77777777" w:rsidR="009909FC" w:rsidRDefault="009909FC" w:rsidP="00170975">
            <w:pPr>
              <w:rPr>
                <w:rStyle w:val="Tabelleninhalt"/>
              </w:rPr>
            </w:pPr>
            <w:r>
              <w:rPr>
                <w:rStyle w:val="Tabelleninhalt"/>
              </w:rPr>
              <w:t>1024px (mind. 720px)</w:t>
            </w:r>
          </w:p>
        </w:tc>
      </w:tr>
    </w:tbl>
    <w:p w14:paraId="42BD0173" w14:textId="77777777" w:rsidR="00170975" w:rsidRPr="00D76476" w:rsidRDefault="00170975" w:rsidP="00163827">
      <w:pPr>
        <w:pStyle w:val="ListeUngeordnet"/>
        <w:numPr>
          <w:ilvl w:val="0"/>
          <w:numId w:val="0"/>
        </w:numPr>
        <w:ind w:left="360" w:hanging="360"/>
      </w:pPr>
    </w:p>
    <w:p w14:paraId="21ADC637" w14:textId="71695695" w:rsidR="00BB3C17" w:rsidRDefault="00405C58" w:rsidP="00D76476">
      <w:r>
        <w:t xml:space="preserve">Die </w:t>
      </w:r>
      <w:r w:rsidR="00A12A72">
        <w:t>Onlinee</w:t>
      </w:r>
      <w:r>
        <w:t xml:space="preserve">inreichung </w:t>
      </w:r>
      <w:r w:rsidR="00A12A72">
        <w:t>Ihres</w:t>
      </w:r>
      <w:r>
        <w:t xml:space="preserve"> Beitr</w:t>
      </w:r>
      <w:r w:rsidR="00A12A72">
        <w:t>a</w:t>
      </w:r>
      <w:r>
        <w:t>g</w:t>
      </w:r>
      <w:r w:rsidR="00A12A72">
        <w:t>s</w:t>
      </w:r>
      <w:r>
        <w:t xml:space="preserve"> für die</w:t>
      </w:r>
      <w:r w:rsidR="00A62EED">
        <w:t xml:space="preserve"> Zeitschrift </w:t>
      </w:r>
      <w:r w:rsidR="0062036E">
        <w:t xml:space="preserve">Stahlbau </w:t>
      </w:r>
      <w:r>
        <w:t>erfolgt</w:t>
      </w:r>
      <w:r w:rsidR="00A62EED">
        <w:t xml:space="preserve"> ausschließlich über </w:t>
      </w:r>
      <w:r>
        <w:t xml:space="preserve">unsere </w:t>
      </w:r>
      <w:r w:rsidR="00A62EED">
        <w:t xml:space="preserve">Plattform </w:t>
      </w:r>
      <w:r w:rsidRPr="00163827">
        <w:rPr>
          <w:i/>
        </w:rPr>
        <w:t>ScholarOne Manuscripts</w:t>
      </w:r>
      <w:r w:rsidR="00A62EED">
        <w:t xml:space="preserve"> </w:t>
      </w:r>
      <w:r>
        <w:t>, siehe Abschnitt 3</w:t>
      </w:r>
      <w:r w:rsidR="00A62EED">
        <w:t xml:space="preserve">. Hier werden auch sämtliche notwendigen Unterlagen hochgeladen, auch jene, die lediglich für das Review-Verfahren notwendig sind. </w:t>
      </w:r>
      <w:r w:rsidR="00F86259">
        <w:t>E</w:t>
      </w:r>
      <w:r w:rsidR="007E087C">
        <w:t xml:space="preserve">rstellen Sie bitte zusätzlich </w:t>
      </w:r>
      <w:r w:rsidR="00F86259">
        <w:t>ein ZIP-File, welches alle Abbildungen ihres Beitrags</w:t>
      </w:r>
      <w:r w:rsidR="00A12A72">
        <w:t xml:space="preserve"> (hoch aufgelöste Originalgrafiken)</w:t>
      </w:r>
      <w:r w:rsidR="00F86259">
        <w:t xml:space="preserve"> nochmals enthält und laden Sie </w:t>
      </w:r>
      <w:r w:rsidR="007E087C">
        <w:t xml:space="preserve">dieses </w:t>
      </w:r>
      <w:r w:rsidR="00F86259">
        <w:t>zusätzlich zum Hauptdokument hoch</w:t>
      </w:r>
      <w:r w:rsidR="00DD14E8" w:rsidRPr="00B21CC4">
        <w:t>.</w:t>
      </w:r>
      <w:r w:rsidR="00570C9F" w:rsidRPr="00B21CC4">
        <w:t xml:space="preserve"> </w:t>
      </w:r>
    </w:p>
    <w:p w14:paraId="3D0EC1A9" w14:textId="77777777" w:rsidR="00DD14E8" w:rsidRPr="00D76476" w:rsidRDefault="00DD14E8" w:rsidP="00D76476">
      <w:pPr>
        <w:pStyle w:val="Heading2"/>
      </w:pPr>
      <w:r w:rsidRPr="00D76476">
        <w:t>Symbole</w:t>
      </w:r>
    </w:p>
    <w:p w14:paraId="7A283D91" w14:textId="77777777" w:rsidR="00923444" w:rsidRDefault="00DD14E8" w:rsidP="00D76476">
      <w:r w:rsidRPr="00287E84">
        <w:t xml:space="preserve">Formelzeichen und andere Symbole müssen in Text, Bildern und Tabellen übereinstimmen. Sie sind deutlich und unverwechselbar möglichst mit einem Textverarbeitungssystem (z. B. mit einem Formel-Editor) zu schreiben. </w:t>
      </w:r>
      <w:r w:rsidR="004B3DA8">
        <w:t xml:space="preserve">Symbole und Formelzeichen sollten generell </w:t>
      </w:r>
      <w:r w:rsidR="004B3DA8" w:rsidRPr="004B3DA8">
        <w:rPr>
          <w:i/>
          <w:iCs/>
        </w:rPr>
        <w:t>kursiv</w:t>
      </w:r>
      <w:r w:rsidR="004B3DA8">
        <w:t xml:space="preserve"> und in der Schriftart „Times New Roman“ ausgezeichnet werden.</w:t>
      </w:r>
    </w:p>
    <w:p w14:paraId="74CEE752" w14:textId="77777777" w:rsidR="00D76476" w:rsidRDefault="00DD14E8" w:rsidP="00D76476">
      <w:r w:rsidRPr="00287E84">
        <w:t>Indizes und Exponenten sind durch eindeutiges Tiefer- und Höherstellen kenntlich zu machen</w:t>
      </w:r>
      <w:r w:rsidR="004B3DA8">
        <w:t xml:space="preserve"> und</w:t>
      </w:r>
      <w:r w:rsidR="000216FE">
        <w:t xml:space="preserve"> sollten möglichst</w:t>
      </w:r>
      <w:r w:rsidR="004B3DA8">
        <w:t xml:space="preserve"> nicht-kursiv formatiert werden</w:t>
      </w:r>
      <w:r w:rsidRPr="00287E84">
        <w:t xml:space="preserve">. </w:t>
      </w:r>
      <w:r w:rsidR="00D76476">
        <w:t>Zahlen werden generell nicht-kursiv dargestellt.</w:t>
      </w:r>
    </w:p>
    <w:p w14:paraId="408D3A89" w14:textId="77777777" w:rsidR="00DD14E8" w:rsidRDefault="00DD14E8" w:rsidP="00D76476">
      <w:r w:rsidRPr="00287E84">
        <w:t xml:space="preserve">Formelzeichen sollen in Übereinstimmung mit den maßgebenden Normen verwendet werden. Bei der Schreibweise ist besonders die Verwechslungsgefahr von griechischen, römischen, lateinischen und arabischen Symbolen in Groß- und Kleinschreibung zu beachten (z. B. </w:t>
      </w:r>
      <w:r w:rsidR="00FE517D" w:rsidRPr="004B3DA8">
        <w:rPr>
          <w:i/>
          <w:iCs/>
        </w:rPr>
        <w:t>γ</w:t>
      </w:r>
      <w:r w:rsidRPr="004B3DA8">
        <w:rPr>
          <w:i/>
          <w:iCs/>
        </w:rPr>
        <w:t>, y</w:t>
      </w:r>
      <w:r w:rsidRPr="00287E84">
        <w:t xml:space="preserve"> und </w:t>
      </w:r>
      <w:r w:rsidRPr="004B3DA8">
        <w:rPr>
          <w:i/>
          <w:iCs/>
        </w:rPr>
        <w:t>Y, o, O</w:t>
      </w:r>
      <w:r w:rsidRPr="00287E84">
        <w:t xml:space="preserve"> und 0 (Null), </w:t>
      </w:r>
      <w:r w:rsidR="00FE517D" w:rsidRPr="00D76476">
        <w:rPr>
          <w:i/>
          <w:iCs/>
        </w:rPr>
        <w:t>ω</w:t>
      </w:r>
      <w:r w:rsidRPr="00287E84">
        <w:t xml:space="preserve">, </w:t>
      </w:r>
      <w:r w:rsidRPr="00D76476">
        <w:rPr>
          <w:i/>
          <w:iCs/>
        </w:rPr>
        <w:t>w</w:t>
      </w:r>
      <w:r w:rsidRPr="00287E84">
        <w:t xml:space="preserve"> und </w:t>
      </w:r>
      <w:r w:rsidRPr="00D76476">
        <w:rPr>
          <w:i/>
          <w:iCs/>
        </w:rPr>
        <w:t>W</w:t>
      </w:r>
      <w:r w:rsidRPr="00287E84">
        <w:t xml:space="preserve">, arabisch 1 und kleiner Buchstabe </w:t>
      </w:r>
      <w:r w:rsidRPr="00D76476">
        <w:rPr>
          <w:i/>
          <w:iCs/>
        </w:rPr>
        <w:t>l</w:t>
      </w:r>
      <w:r w:rsidRPr="00287E84">
        <w:t>). Frakturbuchstaben werden durch halbfett gedruckte Symbole ersetzt, dreistufige Ausdrücke sind nach Möglichkeit zu vermeiden.</w:t>
      </w:r>
    </w:p>
    <w:p w14:paraId="137CB02C" w14:textId="77777777" w:rsidR="00DD14E8" w:rsidRDefault="00AF5E60" w:rsidP="00D76476">
      <w:pPr>
        <w:pStyle w:val="Heading1"/>
      </w:pPr>
      <w:r w:rsidRPr="00D76476">
        <w:t>Manuskript</w:t>
      </w:r>
      <w:r>
        <w:t>einreichung</w:t>
      </w:r>
    </w:p>
    <w:p w14:paraId="7BED5A72" w14:textId="77777777" w:rsidR="00D36DE2" w:rsidRPr="00163827" w:rsidRDefault="00D36DE2" w:rsidP="00D36DE2">
      <w:r w:rsidRPr="00163827">
        <w:t>Für die Einreichung von Manuskripten nutzen Sie bitte unser</w:t>
      </w:r>
      <w:r w:rsidR="00F45414" w:rsidRPr="00163827">
        <w:t>e</w:t>
      </w:r>
      <w:r w:rsidRPr="00163827">
        <w:t xml:space="preserve"> Online-</w:t>
      </w:r>
      <w:r w:rsidR="00AF7749" w:rsidRPr="00163827">
        <w:t>Plattform</w:t>
      </w:r>
      <w:r w:rsidRPr="00163827">
        <w:t xml:space="preserve"> "</w:t>
      </w:r>
      <w:r w:rsidR="00AF7749" w:rsidRPr="00163827">
        <w:rPr>
          <w:i/>
        </w:rPr>
        <w:t>ScholarOne Manuscripts</w:t>
      </w:r>
      <w:r w:rsidRPr="00163827">
        <w:t>" unter folgender URL:</w:t>
      </w:r>
    </w:p>
    <w:p w14:paraId="7DC04D30" w14:textId="77777777" w:rsidR="003A3F33" w:rsidRDefault="004E76FC" w:rsidP="00D36DE2">
      <w:hyperlink r:id="rId10" w:history="1">
        <w:r w:rsidR="003A3F33" w:rsidRPr="003A3F33">
          <w:rPr>
            <w:rStyle w:val="Hyperlink"/>
          </w:rPr>
          <w:t>http://mc.manuscriptcentral.com/stab</w:t>
        </w:r>
      </w:hyperlink>
    </w:p>
    <w:p w14:paraId="1CB70655" w14:textId="6E71EB0F" w:rsidR="007E087C" w:rsidRDefault="00F45414" w:rsidP="00D36DE2">
      <w:r w:rsidRPr="00163827">
        <w:t xml:space="preserve">Einreichungen via E-Mail an die Redaktion werden nicht angenommen. </w:t>
      </w:r>
      <w:r w:rsidR="00AF7749" w:rsidRPr="00163827">
        <w:t xml:space="preserve">Bevor Sie </w:t>
      </w:r>
      <w:r w:rsidR="00AF5E60">
        <w:t>erstmalig</w:t>
      </w:r>
      <w:r w:rsidR="00AF7749" w:rsidRPr="00163827">
        <w:t xml:space="preserve"> ein </w:t>
      </w:r>
      <w:r w:rsidR="00AF7749" w:rsidRPr="00163827">
        <w:lastRenderedPageBreak/>
        <w:t xml:space="preserve">Manuskript online einreichen können, müssen Sie sich zunächst als </w:t>
      </w:r>
      <w:r w:rsidR="00AF7749" w:rsidRPr="00163827">
        <w:rPr>
          <w:i/>
        </w:rPr>
        <w:t>neuer Benutzer</w:t>
      </w:r>
      <w:r w:rsidR="00AF7749" w:rsidRPr="00163827">
        <w:t xml:space="preserve"> mit Ihrem Namen und einer gültigen E-Mailadresse </w:t>
      </w:r>
      <w:r w:rsidR="00AF7749" w:rsidRPr="00163827">
        <w:rPr>
          <w:i/>
        </w:rPr>
        <w:t>registrieren</w:t>
      </w:r>
      <w:r w:rsidR="003F63F1">
        <w:rPr>
          <w:i/>
        </w:rPr>
        <w:t xml:space="preserve"> </w:t>
      </w:r>
      <w:r w:rsidR="003F63F1" w:rsidRPr="00163827">
        <w:rPr>
          <w:i/>
          <w:color w:val="FF0000"/>
        </w:rPr>
        <w:t>(create an account)</w:t>
      </w:r>
      <w:r w:rsidR="00AF7749" w:rsidRPr="00163827">
        <w:t>.</w:t>
      </w:r>
    </w:p>
    <w:p w14:paraId="347ABBF4" w14:textId="583CB262" w:rsidR="00D36DE2" w:rsidRDefault="00D36DE2" w:rsidP="00D36DE2">
      <w:r>
        <w:t xml:space="preserve">Nach der erfolgreichen Anmeldung können Sie im Autorenbereich </w:t>
      </w:r>
      <w:r w:rsidR="00AF5E60">
        <w:t xml:space="preserve">ihre </w:t>
      </w:r>
      <w:r>
        <w:t xml:space="preserve">Manuskripte einreichen. </w:t>
      </w:r>
      <w:r w:rsidR="008213D3">
        <w:t xml:space="preserve">Das Hauptdokument sollte generell nur </w:t>
      </w:r>
      <w:r w:rsidR="00A62EED">
        <w:t>in einem bearbeitbaren Dateiformat (</w:t>
      </w:r>
      <w:r w:rsidR="00CD650A">
        <w:t>W</w:t>
      </w:r>
      <w:r w:rsidR="00A62EED">
        <w:t>ord, OpenOffice)</w:t>
      </w:r>
      <w:r w:rsidR="008213D3">
        <w:t xml:space="preserve"> eingereicht werden.</w:t>
      </w:r>
    </w:p>
    <w:p w14:paraId="638947A5" w14:textId="60DFF71C" w:rsidR="00D36DE2" w:rsidRDefault="00D36DE2" w:rsidP="00D36DE2">
      <w:r>
        <w:t xml:space="preserve">Bitte achten Sie darauf, dass Sie neben dem Hauptdokument sämtliche </w:t>
      </w:r>
      <w:r w:rsidR="0079290D">
        <w:t xml:space="preserve">darin enthaltenen </w:t>
      </w:r>
      <w:r>
        <w:t xml:space="preserve">Abbildungen </w:t>
      </w:r>
      <w:r w:rsidR="0079290D">
        <w:t xml:space="preserve">zusätzlich in einem ZIP-File zusammenfassen und dieses nochmals separat </w:t>
      </w:r>
      <w:r>
        <w:t>hochladen. Dies gilt unabhängig davon, ob die Abbildungen bereits im Hauptdokument eingebettet sind.</w:t>
      </w:r>
      <w:r w:rsidR="00A62EED">
        <w:t xml:space="preserve"> Bei Fragen oder Problemen können Sie sich gern an die Project Editorin </w:t>
      </w:r>
      <w:r w:rsidR="003A3F33">
        <w:rPr>
          <w:i/>
        </w:rPr>
        <w:t>Giulia Fumagalli</w:t>
      </w:r>
      <w:r w:rsidR="00A62EED">
        <w:t xml:space="preserve"> (</w:t>
      </w:r>
      <w:hyperlink r:id="rId11" w:history="1">
        <w:r w:rsidR="003A3F33">
          <w:rPr>
            <w:rStyle w:val="Hyperlink"/>
          </w:rPr>
          <w:t>g.fumagalli@wiley.com</w:t>
        </w:r>
      </w:hyperlink>
      <w:r w:rsidR="00172E62">
        <w:t>, Tel: 030/4703126</w:t>
      </w:r>
      <w:r w:rsidR="003A3F33">
        <w:t>9</w:t>
      </w:r>
      <w:r w:rsidR="00172E62">
        <w:t>)</w:t>
      </w:r>
      <w:r w:rsidR="00A62EED">
        <w:t xml:space="preserve"> wenden.</w:t>
      </w:r>
    </w:p>
    <w:p w14:paraId="248E7423" w14:textId="77777777" w:rsidR="008213D3" w:rsidRDefault="008213D3" w:rsidP="00D36DE2">
      <w:r>
        <w:t xml:space="preserve">Korrekturen und Ergänzungen, die sich aus dem Begutachtungsprozess ergeben, sind möglichst über die </w:t>
      </w:r>
      <w:r w:rsidR="00AF7749">
        <w:t>Word-</w:t>
      </w:r>
      <w:r>
        <w:t>Funktion „Änderungen nachverfolgen“ nachvollziehbar hervorzuheben oder zumindest farblich zu markieren.</w:t>
      </w:r>
    </w:p>
    <w:p w14:paraId="080A2B79" w14:textId="77777777" w:rsidR="00AF5E60" w:rsidRPr="00287E84" w:rsidRDefault="00AF5E60" w:rsidP="00AF5E60">
      <w:r>
        <w:t xml:space="preserve">Mit der Einreichung </w:t>
      </w:r>
      <w:r w:rsidRPr="0040578A">
        <w:t>erkennt der Verfasser folgende Voraussetzungen bindend an:</w:t>
      </w:r>
    </w:p>
    <w:p w14:paraId="093282BF" w14:textId="77777777" w:rsidR="00AF5E60" w:rsidRPr="00D76476" w:rsidRDefault="00AF5E60" w:rsidP="00AF5E60">
      <w:pPr>
        <w:pStyle w:val="ListeUngeordnet"/>
      </w:pPr>
      <w:r w:rsidRPr="00D76476">
        <w:t>Manuskripte sind eigene Arbeiten des jeweiligen Verfassers. Er muss im Besitz der Nachdruckrechte der von ihm eingereichten Fotos und Zeichnungen sein. Nachträgliche Forderungen dritter Seite sind vom Verfasser zu bestreiten.</w:t>
      </w:r>
    </w:p>
    <w:p w14:paraId="71CE9F4B" w14:textId="77777777" w:rsidR="00AF5E60" w:rsidRDefault="00AF5E60" w:rsidP="00AF5E60">
      <w:pPr>
        <w:pStyle w:val="ListeUngeordnet"/>
      </w:pPr>
      <w:r w:rsidRPr="00D76476">
        <w:t>Die Redaktion behält sich vor, Änderungen, Ergänzungen oder Kürzungen in Bezug auf Stil, Gliederung oder inhaltliche Aussagen vorzunehmen oder zu verlangen. Änderungen können auch durch die einheitliche wissenschaftliche Haltung der Zeitschrift bedingt sein. Ist der Verfasser mit solchen Änderungen nicht einverstanden, kann er sein Manuskript zurückziehen.</w:t>
      </w:r>
    </w:p>
    <w:p w14:paraId="108D1080" w14:textId="77777777" w:rsidR="008213D3" w:rsidRPr="008213D3" w:rsidRDefault="00DD14E8" w:rsidP="008213D3">
      <w:pPr>
        <w:pStyle w:val="Heading1"/>
      </w:pPr>
      <w:r w:rsidRPr="00D76476">
        <w:t>Korrekturen</w:t>
      </w:r>
      <w:r w:rsidR="008213D3">
        <w:t xml:space="preserve"> in der Satzfahne</w:t>
      </w:r>
    </w:p>
    <w:p w14:paraId="0EBEB5CD" w14:textId="77777777" w:rsidR="00DD14E8" w:rsidRPr="00287E84" w:rsidRDefault="00DD14E8" w:rsidP="00D76476">
      <w:r w:rsidRPr="00287E84">
        <w:t>Das M</w:t>
      </w:r>
      <w:r w:rsidR="00AB3C9E">
        <w:t>anuskript muss</w:t>
      </w:r>
      <w:r w:rsidRPr="00287E84">
        <w:t xml:space="preserve"> bei </w:t>
      </w:r>
      <w:r w:rsidR="00AB3C9E">
        <w:t>Einreichung der finalen Fassung</w:t>
      </w:r>
      <w:r w:rsidRPr="00287E84">
        <w:t xml:space="preserve"> so </w:t>
      </w:r>
      <w:r w:rsidR="00AB3C9E">
        <w:t>einwandfrei formuliert sein, dass</w:t>
      </w:r>
      <w:r w:rsidRPr="00287E84">
        <w:t xml:space="preserve"> sich Korrekturen im </w:t>
      </w:r>
      <w:r w:rsidR="00AB3C9E">
        <w:t>W</w:t>
      </w:r>
      <w:r w:rsidRPr="00287E84">
        <w:t xml:space="preserve">esentlichen auf die Beseitigung von Satzfehlern beschränkt. Der Verfasser erhält </w:t>
      </w:r>
      <w:r w:rsidR="00A62EED">
        <w:t>die Satzfahne als</w:t>
      </w:r>
      <w:r w:rsidRPr="00287E84">
        <w:t xml:space="preserve"> Korrekturabzug</w:t>
      </w:r>
      <w:r w:rsidR="00A62EED">
        <w:t>. S</w:t>
      </w:r>
      <w:r w:rsidRPr="00287E84">
        <w:t xml:space="preserve">pätere Änderungswünsche </w:t>
      </w:r>
      <w:r w:rsidR="00A62EED">
        <w:t xml:space="preserve">als die in der Satzfahne vermerkten </w:t>
      </w:r>
      <w:r w:rsidRPr="00287E84">
        <w:t>können nicht berücksichtigt werden.</w:t>
      </w:r>
    </w:p>
    <w:p w14:paraId="45512EE6" w14:textId="77777777" w:rsidR="00DD14E8" w:rsidRPr="00D76476" w:rsidRDefault="00DD14E8" w:rsidP="00D76476">
      <w:pPr>
        <w:pStyle w:val="Heading1"/>
      </w:pPr>
      <w:r w:rsidRPr="00D76476">
        <w:t>Veröffentlichungstermine</w:t>
      </w:r>
    </w:p>
    <w:p w14:paraId="5680F496" w14:textId="77777777" w:rsidR="00126367" w:rsidRPr="00287E84" w:rsidRDefault="00DD14E8" w:rsidP="00D76476">
      <w:r w:rsidRPr="00287E84">
        <w:t xml:space="preserve">Die Redaktion ist bestrebt, eingereichte und angenommene Manuskripte so früh wie möglich zu </w:t>
      </w:r>
      <w:r w:rsidRPr="00287E84">
        <w:lastRenderedPageBreak/>
        <w:t>veröffentlichen. Eine Veröffentlichung der Manuskripte in der Reihenfolge des Eingangs ist jedoch aus unterschiedlichen Gründen wie Aktualität, thematische Zuordnung, Qualität u. a. nicht sinnvoll.</w:t>
      </w:r>
    </w:p>
    <w:p w14:paraId="2C33FFD3" w14:textId="77777777" w:rsidR="00126367" w:rsidRPr="00D76476" w:rsidRDefault="00126367" w:rsidP="00D76476">
      <w:pPr>
        <w:pStyle w:val="Literaturverzeichnisberschift"/>
      </w:pPr>
      <w:r w:rsidRPr="00D76476">
        <w:t>Literatur</w:t>
      </w:r>
    </w:p>
    <w:p w14:paraId="61EA199E" w14:textId="50B9E30B" w:rsidR="00D04664" w:rsidRDefault="00126367" w:rsidP="00D76476">
      <w:r w:rsidRPr="00287E84">
        <w:t>Die Literatur</w:t>
      </w:r>
      <w:r w:rsidR="00F10CC7">
        <w:t>ver</w:t>
      </w:r>
      <w:r w:rsidRPr="00287E84">
        <w:t>weise sind am Schlu</w:t>
      </w:r>
      <w:r w:rsidR="005A27D2">
        <w:t>ss</w:t>
      </w:r>
      <w:r w:rsidRPr="00287E84">
        <w:t xml:space="preserve"> de</w:t>
      </w:r>
      <w:r w:rsidR="005F6A0F">
        <w:t>s</w:t>
      </w:r>
      <w:r w:rsidRPr="00287E84">
        <w:t xml:space="preserve"> </w:t>
      </w:r>
      <w:r w:rsidR="005F6A0F">
        <w:t>Beitrags</w:t>
      </w:r>
      <w:r w:rsidR="003613C5">
        <w:t xml:space="preserve"> </w:t>
      </w:r>
      <w:r w:rsidR="003613C5" w:rsidRPr="00287E84">
        <w:t xml:space="preserve">nach </w:t>
      </w:r>
      <w:r w:rsidR="003613C5" w:rsidRPr="003613C5">
        <w:t>DIN ISO 690:2013-10</w:t>
      </w:r>
      <w:r w:rsidR="003613C5" w:rsidRPr="00287E84">
        <w:t xml:space="preserve"> </w:t>
      </w:r>
      <w:r w:rsidRPr="00287E84">
        <w:t xml:space="preserve">zusammenzustellen. Die </w:t>
      </w:r>
      <w:r w:rsidR="00F10CC7">
        <w:t>Quellenangaben</w:t>
      </w:r>
      <w:r w:rsidRPr="00287E84">
        <w:t xml:space="preserve"> werden fortlaufend arabisch num</w:t>
      </w:r>
      <w:r w:rsidR="005A27D2">
        <w:t>m</w:t>
      </w:r>
      <w:r w:rsidRPr="00287E84">
        <w:t>eriert</w:t>
      </w:r>
      <w:r w:rsidR="004B3DA8">
        <w:t xml:space="preserve">, </w:t>
      </w:r>
      <w:r w:rsidR="004B3DA8" w:rsidRPr="004B3DA8">
        <w:rPr>
          <w:i/>
          <w:iCs/>
        </w:rPr>
        <w:t>in der Reihenfolge ihres</w:t>
      </w:r>
      <w:r w:rsidR="004B3DA8">
        <w:rPr>
          <w:i/>
          <w:iCs/>
        </w:rPr>
        <w:t xml:space="preserve"> Erscheinens innerhalb des Text</w:t>
      </w:r>
      <w:r w:rsidR="004B3DA8" w:rsidRPr="004B3DA8">
        <w:rPr>
          <w:i/>
          <w:iCs/>
        </w:rPr>
        <w:t>s</w:t>
      </w:r>
      <w:r w:rsidR="004B3DA8">
        <w:rPr>
          <w:i/>
          <w:iCs/>
        </w:rPr>
        <w:t xml:space="preserve"> (Keine alphabetische Sortierung!)</w:t>
      </w:r>
      <w:r w:rsidRPr="00287E84">
        <w:t>, die Zitatnummer wird im Text in eckigen Klammern angegeben.</w:t>
      </w:r>
      <w:r w:rsidR="006C1E45">
        <w:t xml:space="preserve"> </w:t>
      </w:r>
    </w:p>
    <w:p w14:paraId="6CE5A5AD" w14:textId="77777777" w:rsidR="00D04664" w:rsidRPr="00287E84" w:rsidRDefault="00D04664" w:rsidP="00D76476">
      <w:r>
        <w:t xml:space="preserve">Hier </w:t>
      </w:r>
      <w:r w:rsidR="006C1E45">
        <w:t xml:space="preserve">jeweils </w:t>
      </w:r>
      <w:r>
        <w:t xml:space="preserve">ein Beispiel für Zitate einer Monographie und eines Zeitschriftenaufsatzes:  </w:t>
      </w:r>
    </w:p>
    <w:p w14:paraId="4111D18A" w14:textId="064808D2" w:rsidR="00126367" w:rsidRPr="00D76476" w:rsidRDefault="00126367" w:rsidP="00D76476">
      <w:pPr>
        <w:pStyle w:val="ListeListeratur"/>
      </w:pPr>
      <w:r w:rsidRPr="00163827">
        <w:rPr>
          <w:i/>
          <w:smallCaps w:val="0"/>
        </w:rPr>
        <w:t>Hass, R.</w:t>
      </w:r>
      <w:r w:rsidR="00343970" w:rsidRPr="00163827">
        <w:rPr>
          <w:i/>
          <w:smallCaps w:val="0"/>
        </w:rPr>
        <w:t>;</w:t>
      </w:r>
      <w:r w:rsidRPr="00163827">
        <w:rPr>
          <w:i/>
          <w:smallCaps w:val="0"/>
        </w:rPr>
        <w:t xml:space="preserve"> Meyer-Ottens, C.</w:t>
      </w:r>
      <w:r w:rsidR="00343970" w:rsidRPr="00163827">
        <w:rPr>
          <w:i/>
          <w:smallCaps w:val="0"/>
        </w:rPr>
        <w:t>;</w:t>
      </w:r>
      <w:r w:rsidRPr="00163827">
        <w:rPr>
          <w:i/>
          <w:smallCaps w:val="0"/>
        </w:rPr>
        <w:t xml:space="preserve"> Richter, E.</w:t>
      </w:r>
      <w:r w:rsidR="003613C5">
        <w:rPr>
          <w:smallCaps w:val="0"/>
        </w:rPr>
        <w:t xml:space="preserve"> (1993)</w:t>
      </w:r>
      <w:r w:rsidRPr="00D76476">
        <w:rPr>
          <w:smallCaps w:val="0"/>
        </w:rPr>
        <w:t xml:space="preserve"> </w:t>
      </w:r>
      <w:r w:rsidRPr="00163827">
        <w:rPr>
          <w:iCs w:val="0"/>
          <w:smallCaps w:val="0"/>
        </w:rPr>
        <w:t>Stahlbau-Brandschutz-Handbuch</w:t>
      </w:r>
      <w:r w:rsidRPr="00163827">
        <w:rPr>
          <w:smallCaps w:val="0"/>
        </w:rPr>
        <w:t>.</w:t>
      </w:r>
      <w:r w:rsidRPr="00D76476">
        <w:rPr>
          <w:smallCaps w:val="0"/>
        </w:rPr>
        <w:t xml:space="preserve"> Berlin: Ernst &amp; Sohn 1993.</w:t>
      </w:r>
    </w:p>
    <w:p w14:paraId="63A05FFD" w14:textId="1F3E9EA9" w:rsidR="00126367" w:rsidRPr="00163827" w:rsidRDefault="00126367" w:rsidP="00D76476">
      <w:pPr>
        <w:pStyle w:val="ListeListeratur"/>
      </w:pPr>
      <w:r w:rsidRPr="00163827">
        <w:rPr>
          <w:i/>
          <w:smallCaps w:val="0"/>
        </w:rPr>
        <w:t>Haenel, J.</w:t>
      </w:r>
      <w:r w:rsidR="00343970" w:rsidRPr="00163827">
        <w:rPr>
          <w:i/>
          <w:smallCaps w:val="0"/>
        </w:rPr>
        <w:t>;</w:t>
      </w:r>
      <w:r w:rsidRPr="00163827">
        <w:rPr>
          <w:i/>
          <w:smallCaps w:val="0"/>
        </w:rPr>
        <w:t xml:space="preserve"> Kina, J.</w:t>
      </w:r>
      <w:r w:rsidR="00343970" w:rsidRPr="00163827">
        <w:rPr>
          <w:i/>
          <w:smallCaps w:val="0"/>
        </w:rPr>
        <w:t>;</w:t>
      </w:r>
      <w:r w:rsidRPr="00163827">
        <w:rPr>
          <w:i/>
          <w:smallCaps w:val="0"/>
        </w:rPr>
        <w:t xml:space="preserve"> Schaumann, P</w:t>
      </w:r>
      <w:r w:rsidRPr="00163827">
        <w:rPr>
          <w:i/>
        </w:rPr>
        <w:t>.</w:t>
      </w:r>
      <w:r w:rsidR="003613C5" w:rsidRPr="00163827">
        <w:t xml:space="preserve"> </w:t>
      </w:r>
      <w:r w:rsidR="003613C5" w:rsidRPr="00163827">
        <w:rPr>
          <w:smallCaps w:val="0"/>
        </w:rPr>
        <w:t>(1994)</w:t>
      </w:r>
      <w:r w:rsidRPr="00163827">
        <w:t xml:space="preserve"> </w:t>
      </w:r>
      <w:r w:rsidRPr="00163827">
        <w:rPr>
          <w:iCs w:val="0"/>
          <w:smallCaps w:val="0"/>
        </w:rPr>
        <w:t>Zur Erweiterung des Anwendungsbereiches von Stahlträgerverbundkonstruktionen</w:t>
      </w:r>
      <w:r w:rsidRPr="00163827">
        <w:rPr>
          <w:smallCaps w:val="0"/>
        </w:rPr>
        <w:t>.</w:t>
      </w:r>
      <w:r w:rsidRPr="00D76476">
        <w:rPr>
          <w:smallCaps w:val="0"/>
        </w:rPr>
        <w:t xml:space="preserve"> </w:t>
      </w:r>
      <w:r w:rsidRPr="00163827">
        <w:rPr>
          <w:smallCaps w:val="0"/>
        </w:rPr>
        <w:t>Stahlbau 63</w:t>
      </w:r>
      <w:r w:rsidR="006C1E45" w:rsidRPr="00163827">
        <w:rPr>
          <w:smallCaps w:val="0"/>
        </w:rPr>
        <w:t>, H</w:t>
      </w:r>
      <w:r w:rsidR="006C1E45" w:rsidRPr="00D76476">
        <w:rPr>
          <w:smallCaps w:val="0"/>
        </w:rPr>
        <w:t>. 4</w:t>
      </w:r>
      <w:r w:rsidRPr="00D76476">
        <w:rPr>
          <w:smallCaps w:val="0"/>
        </w:rPr>
        <w:t>, S. 279–283.</w:t>
      </w:r>
    </w:p>
    <w:p w14:paraId="1D7553B1" w14:textId="77777777" w:rsidR="00A62EED" w:rsidRPr="00E37DAB" w:rsidRDefault="00A62EED" w:rsidP="00A62EED">
      <w:r w:rsidRPr="00E37DAB">
        <w:t xml:space="preserve">Schließlich bitten wir den Verfasser, die Namen aller Autoren mit Vornamen, akademischen Titeln und der Bezeichnung und der vollständigen postalischen Anschrift (der Firma, des Instituts oder der Privatadresse) sowie der </w:t>
      </w:r>
      <w:r>
        <w:t>E-Mail-A</w:t>
      </w:r>
      <w:r w:rsidRPr="00E37DAB">
        <w:t xml:space="preserve">dresse anzugeben. </w:t>
      </w:r>
      <w:r w:rsidRPr="00E37DAB">
        <w:rPr>
          <w:i/>
        </w:rPr>
        <w:t>Nur bei Angabe der vollständigen postalischen Anschrift ist es uns möglich, allen AutorInnen ihr Belegexemplar zuzusenden</w:t>
      </w:r>
      <w:r w:rsidRPr="00E37DAB">
        <w:t>.</w:t>
      </w:r>
    </w:p>
    <w:p w14:paraId="39186DAA" w14:textId="77777777" w:rsidR="00A62EED" w:rsidRPr="00E37DAB" w:rsidRDefault="00A62EED" w:rsidP="00A62EED"/>
    <w:p w14:paraId="7933EDB8" w14:textId="77777777" w:rsidR="00A62EED" w:rsidRPr="00E37DAB" w:rsidRDefault="00A62EED" w:rsidP="00A62EED">
      <w:pPr>
        <w:spacing w:after="0"/>
        <w:rPr>
          <w:rFonts w:ascii="Arial Narrow" w:hAnsi="Arial Narrow"/>
          <w:b/>
          <w:bCs/>
        </w:rPr>
      </w:pPr>
      <w:r w:rsidRPr="00E37DAB">
        <w:rPr>
          <w:rFonts w:ascii="Arial Narrow" w:hAnsi="Arial Narrow"/>
          <w:b/>
          <w:bCs/>
        </w:rPr>
        <w:t>Autoren</w:t>
      </w:r>
    </w:p>
    <w:p w14:paraId="58339950" w14:textId="77777777" w:rsidR="00A62EED" w:rsidRDefault="00A62EED" w:rsidP="00A62EED">
      <w:pPr>
        <w:pStyle w:val="Kontaktdaten"/>
        <w:spacing w:after="0" w:line="360" w:lineRule="auto"/>
      </w:pPr>
      <w:r w:rsidRPr="00E37DAB">
        <w:t>Dr.-Ing. Max Mustermann</w:t>
      </w:r>
    </w:p>
    <w:p w14:paraId="4E8D7A70" w14:textId="77777777" w:rsidR="00A62EED" w:rsidRDefault="00A62EED" w:rsidP="00A62EED">
      <w:pPr>
        <w:pStyle w:val="Kontaktdaten"/>
        <w:spacing w:after="0" w:line="360" w:lineRule="auto"/>
      </w:pPr>
      <w:r>
        <w:t>Technische Muster Universität</w:t>
      </w:r>
    </w:p>
    <w:p w14:paraId="249EF581" w14:textId="77777777" w:rsidR="00A62EED" w:rsidRPr="00E37DAB" w:rsidRDefault="00A62EED" w:rsidP="00A62EED">
      <w:pPr>
        <w:pStyle w:val="Kontaktdaten"/>
        <w:spacing w:after="0" w:line="360" w:lineRule="auto"/>
      </w:pPr>
      <w:r>
        <w:t>Institut für Musterbau</w:t>
      </w:r>
    </w:p>
    <w:p w14:paraId="013D0F0A" w14:textId="77777777" w:rsidR="00A62EED" w:rsidRPr="00E37DAB" w:rsidRDefault="00A62EED" w:rsidP="00A62EED">
      <w:pPr>
        <w:pStyle w:val="Kontaktdaten"/>
        <w:spacing w:after="0" w:line="360" w:lineRule="auto"/>
      </w:pPr>
      <w:r w:rsidRPr="00E37DAB">
        <w:t>Musterstraße 1</w:t>
      </w:r>
    </w:p>
    <w:p w14:paraId="1E769673" w14:textId="77777777" w:rsidR="00A62EED" w:rsidRPr="00E37DAB" w:rsidRDefault="00A62EED" w:rsidP="00A62EED">
      <w:pPr>
        <w:pStyle w:val="Kontaktdaten"/>
        <w:spacing w:after="0" w:line="360" w:lineRule="auto"/>
      </w:pPr>
      <w:r w:rsidRPr="00E37DAB">
        <w:t>12345 Musterhausen</w:t>
      </w:r>
    </w:p>
    <w:p w14:paraId="46768CE0" w14:textId="77777777" w:rsidR="00A62EED" w:rsidRDefault="00A62EED" w:rsidP="00A62EED">
      <w:pPr>
        <w:pStyle w:val="Kontaktdaten"/>
        <w:spacing w:after="0" w:line="360" w:lineRule="auto"/>
      </w:pPr>
      <w:r w:rsidRPr="00E37DAB">
        <w:t>max@mustermann.de</w:t>
      </w:r>
    </w:p>
    <w:p w14:paraId="4D073D36" w14:textId="77777777" w:rsidR="00A62EED" w:rsidRDefault="00A62EED" w:rsidP="00A62EED">
      <w:pPr>
        <w:pStyle w:val="Kontaktdaten"/>
        <w:spacing w:after="0" w:line="360" w:lineRule="auto"/>
      </w:pPr>
    </w:p>
    <w:p w14:paraId="29C41BE2" w14:textId="77777777" w:rsidR="00A62EED" w:rsidRDefault="00A62EED" w:rsidP="00A62EED">
      <w:pPr>
        <w:pStyle w:val="Kontaktdaten"/>
        <w:spacing w:after="0" w:line="360" w:lineRule="auto"/>
      </w:pPr>
      <w:r>
        <w:t xml:space="preserve">Prof. </w:t>
      </w:r>
      <w:r w:rsidRPr="00E37DAB">
        <w:t>Dr.-Ing. Max</w:t>
      </w:r>
      <w:r>
        <w:t>ine</w:t>
      </w:r>
      <w:r w:rsidRPr="00E37DAB">
        <w:t xml:space="preserve"> Muster</w:t>
      </w:r>
      <w:r>
        <w:t>frau</w:t>
      </w:r>
    </w:p>
    <w:p w14:paraId="636E69B7" w14:textId="77777777" w:rsidR="00A62EED" w:rsidRDefault="00A62EED" w:rsidP="00A62EED">
      <w:pPr>
        <w:pStyle w:val="Kontaktdaten"/>
        <w:spacing w:after="0" w:line="360" w:lineRule="auto"/>
      </w:pPr>
      <w:r>
        <w:t>Technische Muster Universität</w:t>
      </w:r>
    </w:p>
    <w:p w14:paraId="1DDA8FAA" w14:textId="77777777" w:rsidR="00A62EED" w:rsidRPr="00E37DAB" w:rsidRDefault="00A62EED" w:rsidP="00A62EED">
      <w:pPr>
        <w:pStyle w:val="Kontaktdaten"/>
        <w:spacing w:after="0" w:line="360" w:lineRule="auto"/>
      </w:pPr>
      <w:r>
        <w:t>Institut für Musterbau</w:t>
      </w:r>
    </w:p>
    <w:p w14:paraId="64C61BBC" w14:textId="77777777" w:rsidR="00A62EED" w:rsidRPr="00E37DAB" w:rsidRDefault="00A62EED" w:rsidP="00A62EED">
      <w:pPr>
        <w:pStyle w:val="Kontaktdaten"/>
        <w:spacing w:after="0" w:line="360" w:lineRule="auto"/>
      </w:pPr>
      <w:r w:rsidRPr="00E37DAB">
        <w:t>Musterstraße 1</w:t>
      </w:r>
    </w:p>
    <w:p w14:paraId="1F22F73B" w14:textId="77777777" w:rsidR="00A62EED" w:rsidRPr="00E37DAB" w:rsidRDefault="00A62EED" w:rsidP="00A62EED">
      <w:pPr>
        <w:pStyle w:val="Kontaktdaten"/>
        <w:spacing w:after="0" w:line="360" w:lineRule="auto"/>
      </w:pPr>
      <w:r w:rsidRPr="00E37DAB">
        <w:t>12345 Musterhausen</w:t>
      </w:r>
    </w:p>
    <w:p w14:paraId="1B73568C" w14:textId="77777777" w:rsidR="00296030" w:rsidRPr="008E5693" w:rsidRDefault="00A62EED" w:rsidP="00A62EED">
      <w:r w:rsidRPr="00E37DAB">
        <w:t>max</w:t>
      </w:r>
      <w:r>
        <w:t>ine@musterfrau</w:t>
      </w:r>
      <w:r w:rsidRPr="00E37DAB">
        <w:t>.de</w:t>
      </w:r>
    </w:p>
    <w:sectPr w:rsidR="00296030" w:rsidRPr="008E5693" w:rsidSect="00A62EED">
      <w:headerReference w:type="default" r:id="rId12"/>
      <w:footerReference w:type="default" r:id="rId13"/>
      <w:type w:val="continuous"/>
      <w:pgSz w:w="11907" w:h="16840" w:code="9"/>
      <w:pgMar w:top="851" w:right="3447" w:bottom="1134" w:left="851" w:header="284" w:footer="567" w:gutter="0"/>
      <w:cols w:space="2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BC11B4" w14:textId="77777777" w:rsidR="004E76FC" w:rsidRDefault="004E76FC">
      <w:r>
        <w:separator/>
      </w:r>
    </w:p>
  </w:endnote>
  <w:endnote w:type="continuationSeparator" w:id="0">
    <w:p w14:paraId="4CC2FAE5" w14:textId="77777777" w:rsidR="004E76FC" w:rsidRDefault="004E7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769F6" w14:textId="77777777" w:rsidR="00170975" w:rsidRDefault="00170975" w:rsidP="00264380">
    <w:pPr>
      <w:pStyle w:val="Footer"/>
      <w:spacing w:line="240" w:lineRule="auto"/>
      <w:jc w:val="right"/>
    </w:pPr>
    <w:r>
      <w:rPr>
        <w:noProof/>
      </w:rPr>
      <mc:AlternateContent>
        <mc:Choice Requires="wps">
          <w:drawing>
            <wp:anchor distT="0" distB="0" distL="114300" distR="114300" simplePos="0" relativeHeight="251659776" behindDoc="0" locked="0" layoutInCell="1" allowOverlap="1" wp14:anchorId="27717374" wp14:editId="4666F3C5">
              <wp:simplePos x="0" y="0"/>
              <wp:positionH relativeFrom="column">
                <wp:posOffset>5021580</wp:posOffset>
              </wp:positionH>
              <wp:positionV relativeFrom="paragraph">
                <wp:posOffset>-100330</wp:posOffset>
              </wp:positionV>
              <wp:extent cx="1836420" cy="407670"/>
              <wp:effectExtent l="0" t="0" r="0" b="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78A63" w14:textId="77777777" w:rsidR="00170975" w:rsidRPr="008213D3" w:rsidRDefault="00170975" w:rsidP="00C47C7F">
                          <w:pPr>
                            <w:jc w:val="center"/>
                            <w:rPr>
                              <w:rFonts w:ascii="Arial Narrow" w:hAnsi="Arial Narrow"/>
                              <w:b/>
                              <w:bCs/>
                              <w:color w:val="FFFFFF"/>
                              <w:sz w:val="48"/>
                              <w:szCs w:val="48"/>
                              <w:lang w:val="en-US"/>
                            </w:rPr>
                          </w:pPr>
                          <w:r w:rsidRPr="008213D3">
                            <w:rPr>
                              <w:rFonts w:ascii="Arial Narrow" w:hAnsi="Arial Narrow"/>
                              <w:b/>
                              <w:bCs/>
                              <w:color w:val="FFFFFF"/>
                              <w:sz w:val="48"/>
                              <w:szCs w:val="48"/>
                            </w:rPr>
                            <w:t>Kommentare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717374" id="_x0000_t202" coordsize="21600,21600" o:spt="202" path="m,l,21600r21600,l21600,xe">
              <v:stroke joinstyle="miter"/>
              <v:path gradientshapeok="t" o:connecttype="rect"/>
            </v:shapetype>
            <v:shape id="_x0000_s1029" type="#_x0000_t202" style="position:absolute;left:0;text-align:left;margin-left:395.4pt;margin-top:-7.9pt;width:144.6pt;height:32.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" filled="f" stroked="f">
              <v:textbox>
                <w:txbxContent>
                  <w:p w14:paraId="37278A63" w14:textId="77777777" w:rsidR="00170975" w:rsidRPr="008213D3" w:rsidRDefault="00170975" w:rsidP="00C47C7F">
                    <w:pPr>
                      <w:jc w:val="center"/>
                      <w:rPr>
                        <w:rFonts w:ascii="Arial Narrow" w:hAnsi="Arial Narrow"/>
                        <w:b/>
                        <w:bCs/>
                        <w:color w:val="FFFFFF"/>
                        <w:sz w:val="48"/>
                        <w:szCs w:val="48"/>
                        <w:lang w:val="en-US"/>
                      </w:rPr>
                    </w:pPr>
                    <w:r w:rsidRPr="008213D3">
                      <w:rPr>
                        <w:rFonts w:ascii="Arial Narrow" w:hAnsi="Arial Narrow"/>
                        <w:b/>
                        <w:bCs/>
                        <w:color w:val="FFFFFF"/>
                        <w:sz w:val="48"/>
                        <w:szCs w:val="48"/>
                      </w:rPr>
                      <w:t>Kommentare</w:t>
                    </w:r>
                  </w:p>
                </w:txbxContent>
              </v:textbox>
            </v:shape>
          </w:pict>
        </mc:Fallback>
      </mc:AlternateContent>
    </w:r>
  </w:p>
  <w:p w14:paraId="4A08B6BE" w14:textId="77777777" w:rsidR="00170975" w:rsidRPr="00264380" w:rsidRDefault="00170975" w:rsidP="00264380">
    <w:pPr>
      <w:pStyle w:val="Footer"/>
      <w:spacing w:line="240" w:lineRule="auto"/>
      <w:jc w:val="right"/>
    </w:pPr>
    <w:r>
      <w:t xml:space="preserve">Seite </w:t>
    </w:r>
    <w:r>
      <w:fldChar w:fldCharType="begin"/>
    </w:r>
    <w:r>
      <w:instrText xml:space="preserve"> PAGE   \* MERGEFORMAT </w:instrText>
    </w:r>
    <w:r>
      <w:fldChar w:fldCharType="separate"/>
    </w:r>
    <w:r w:rsidR="003F63F1">
      <w:rPr>
        <w:noProof/>
      </w:rPr>
      <w:t>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CAB3B0" w14:textId="77777777" w:rsidR="004E76FC" w:rsidRDefault="004E76FC">
      <w:r>
        <w:separator/>
      </w:r>
    </w:p>
  </w:footnote>
  <w:footnote w:type="continuationSeparator" w:id="0">
    <w:p w14:paraId="29F81FFA" w14:textId="77777777" w:rsidR="004E76FC" w:rsidRDefault="004E7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D230F" w14:textId="41EED5F8" w:rsidR="00170975" w:rsidRPr="00285BAF" w:rsidRDefault="00170975" w:rsidP="00285BAF">
    <w:pPr>
      <w:pStyle w:val="Footer"/>
      <w:tabs>
        <w:tab w:val="clear" w:pos="9072"/>
        <w:tab w:val="right" w:pos="7740"/>
      </w:tabs>
      <w:spacing w:line="240" w:lineRule="auto"/>
      <w:ind w:right="400"/>
    </w:pPr>
    <w:r>
      <w:rPr>
        <w:noProof/>
      </w:rPr>
      <mc:AlternateContent>
        <mc:Choice Requires="wps">
          <w:drawing>
            <wp:anchor distT="0" distB="0" distL="114300" distR="114300" simplePos="0" relativeHeight="251658752" behindDoc="0" locked="0" layoutInCell="1" allowOverlap="1" wp14:anchorId="3F054B41" wp14:editId="4924C478">
              <wp:simplePos x="0" y="0"/>
              <wp:positionH relativeFrom="column">
                <wp:posOffset>5021580</wp:posOffset>
              </wp:positionH>
              <wp:positionV relativeFrom="paragraph">
                <wp:posOffset>33655</wp:posOffset>
              </wp:positionV>
              <wp:extent cx="1836420" cy="407670"/>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407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CB922" w14:textId="77777777" w:rsidR="00170975" w:rsidRPr="008213D3" w:rsidRDefault="00170975" w:rsidP="000216FE">
                          <w:pPr>
                            <w:jc w:val="center"/>
                            <w:rPr>
                              <w:rFonts w:ascii="Arial Narrow" w:hAnsi="Arial Narrow"/>
                              <w:b/>
                              <w:bCs/>
                              <w:color w:val="FFFFFF"/>
                              <w:sz w:val="48"/>
                              <w:szCs w:val="48"/>
                              <w:lang w:val="en-US"/>
                            </w:rPr>
                          </w:pPr>
                          <w:r w:rsidRPr="008213D3">
                            <w:rPr>
                              <w:rFonts w:ascii="Arial Narrow" w:hAnsi="Arial Narrow"/>
                              <w:b/>
                              <w:bCs/>
                              <w:color w:val="FFFFFF"/>
                              <w:sz w:val="48"/>
                              <w:szCs w:val="48"/>
                            </w:rPr>
                            <w:t>Kommentare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054B41" id="_x0000_t202" coordsize="21600,21600" o:spt="202" path="m,l,21600r21600,l21600,xe">
              <v:stroke joinstyle="miter"/>
              <v:path gradientshapeok="t" o:connecttype="rect"/>
            </v:shapetype>
            <v:shape id="Text Box 6" o:spid="_x0000_s1028" type="#_x0000_t202" style="position:absolute;left:0;text-align:left;margin-left:395.4pt;margin-top:2.65pt;width:144.6pt;height:32.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" filled="f" stroked="f">
              <v:textbox>
                <w:txbxContent>
                  <w:p w14:paraId="4CBCB922" w14:textId="77777777" w:rsidR="00170975" w:rsidRPr="008213D3" w:rsidRDefault="00170975" w:rsidP="000216FE">
                    <w:pPr>
                      <w:jc w:val="center"/>
                      <w:rPr>
                        <w:rFonts w:ascii="Arial Narrow" w:hAnsi="Arial Narrow"/>
                        <w:b/>
                        <w:bCs/>
                        <w:color w:val="FFFFFF"/>
                        <w:sz w:val="48"/>
                        <w:szCs w:val="48"/>
                        <w:lang w:val="en-US"/>
                      </w:rPr>
                    </w:pPr>
                    <w:r w:rsidRPr="008213D3">
                      <w:rPr>
                        <w:rFonts w:ascii="Arial Narrow" w:hAnsi="Arial Narrow"/>
                        <w:b/>
                        <w:bCs/>
                        <w:color w:val="FFFFFF"/>
                        <w:sz w:val="48"/>
                        <w:szCs w:val="48"/>
                      </w:rPr>
                      <w:t>Kommentare</w:t>
                    </w:r>
                  </w:p>
                </w:txbxContent>
              </v:textbox>
            </v:shape>
          </w:pict>
        </mc:Fallback>
      </mc:AlternateContent>
    </w:r>
    <w:r>
      <w:rPr>
        <w:noProof/>
      </w:rPr>
      <mc:AlternateContent>
        <mc:Choice Requires="wps">
          <w:drawing>
            <wp:anchor distT="0" distB="0" distL="114300" distR="114300" simplePos="0" relativeHeight="251657728" behindDoc="0" locked="0" layoutInCell="1" allowOverlap="1" wp14:anchorId="229210DA" wp14:editId="589D4C31">
              <wp:simplePos x="0" y="0"/>
              <wp:positionH relativeFrom="column">
                <wp:posOffset>5021580</wp:posOffset>
              </wp:positionH>
              <wp:positionV relativeFrom="paragraph">
                <wp:posOffset>-180340</wp:posOffset>
              </wp:positionV>
              <wp:extent cx="1995170" cy="10693400"/>
              <wp:effectExtent l="0" t="0" r="508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5170" cy="10693400"/>
                      </a:xfrm>
                      <a:prstGeom prst="rect">
                        <a:avLst/>
                      </a:prstGeom>
                      <a:solidFill>
                        <a:sysClr val="window" lastClr="FFFFFF">
                          <a:lumMod val="95000"/>
                          <a:lumOff val="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15A56" id="Rectangle 3" o:spid="_x0000_s1026" style="position:absolute;margin-left:395.4pt;margin-top:-14.2pt;width:157.1pt;height:8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" fillcolor="#f2f2f2" stroked="f"/>
          </w:pict>
        </mc:Fallback>
      </mc:AlternateContent>
    </w:r>
    <w:r>
      <w:rPr>
        <w:noProof/>
      </w:rPr>
      <mc:AlternateContent>
        <mc:Choice Requires="wps">
          <w:drawing>
            <wp:anchor distT="0" distB="0" distL="114300" distR="114300" simplePos="0" relativeHeight="251656704" behindDoc="0" locked="0" layoutInCell="1" allowOverlap="1" wp14:anchorId="2580DB34" wp14:editId="5B6626D7">
              <wp:simplePos x="0" y="0"/>
              <wp:positionH relativeFrom="column">
                <wp:posOffset>-534035</wp:posOffset>
              </wp:positionH>
              <wp:positionV relativeFrom="paragraph">
                <wp:posOffset>357505</wp:posOffset>
              </wp:positionV>
              <wp:extent cx="360045" cy="1979930"/>
              <wp:effectExtent l="0" t="0" r="1905" b="127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197993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7D5F5" id="Rectangle 2" o:spid="_x0000_s1026" style="position:absolute;margin-left:-42.05pt;margin-top:28.15pt;width:28.35pt;height:155.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" fillcolor="#d8d8d8" stroked="f"/>
          </w:pict>
        </mc:Fallback>
      </mc:AlternateContent>
    </w:r>
    <w:r>
      <w:rPr>
        <w:noProof/>
      </w:rPr>
      <mc:AlternateContent>
        <mc:Choice Requires="wps">
          <w:drawing>
            <wp:anchor distT="0" distB="0" distL="114300" distR="114300" simplePos="0" relativeHeight="251655680" behindDoc="0" locked="0" layoutInCell="1" allowOverlap="1" wp14:anchorId="78ECF4D9" wp14:editId="357A1481">
              <wp:simplePos x="0" y="0"/>
              <wp:positionH relativeFrom="column">
                <wp:posOffset>-534035</wp:posOffset>
              </wp:positionH>
              <wp:positionV relativeFrom="paragraph">
                <wp:posOffset>-180340</wp:posOffset>
              </wp:positionV>
              <wp:extent cx="360045" cy="360045"/>
              <wp:effectExtent l="0" t="0" r="20955" b="20955"/>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0045"/>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E32DA" id="Rectangle 1" o:spid="_x0000_s1026" style="position:absolute;margin-left:-42.05pt;margin-top:-14.2pt;width:28.35pt;height:28.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" fillcolor="black"/>
          </w:pict>
        </mc:Fallback>
      </mc:AlternateContent>
    </w:r>
    <w:r w:rsidR="003A3F33">
      <w:rPr>
        <w:rFonts w:ascii="Arial Narrow" w:hAnsi="Arial Narrow"/>
        <w:b/>
        <w:sz w:val="22"/>
      </w:rPr>
      <w:t>STAHLBAU</w:t>
    </w:r>
    <w:r>
      <w:rPr>
        <w:rFonts w:ascii="Arial Narrow" w:hAnsi="Arial Narrow"/>
        <w:b/>
        <w:sz w:val="22"/>
      </w:rPr>
      <w:t xml:space="preserve"> Aufsatz/Bericht</w:t>
    </w:r>
    <w:r w:rsidRPr="004974EF">
      <w:rPr>
        <w:rFonts w:ascii="Arial Narrow" w:hAnsi="Arial Narrow"/>
        <w:b/>
        <w:sz w:val="22"/>
      </w:rPr>
      <w:tab/>
    </w:r>
    <w:r>
      <w:rPr>
        <w:rFonts w:ascii="Arial Narrow" w:hAnsi="Arial Narrow"/>
        <w:b/>
        <w:sz w:val="22"/>
      </w:rPr>
      <w:tab/>
    </w:r>
    <w:r>
      <w:t xml:space="preserve">Seite </w:t>
    </w:r>
    <w:r>
      <w:fldChar w:fldCharType="begin"/>
    </w:r>
    <w:r>
      <w:instrText xml:space="preserve"> PAGE   \* MERGEFORMAT </w:instrText>
    </w:r>
    <w:r>
      <w:fldChar w:fldCharType="separate"/>
    </w:r>
    <w:r w:rsidR="003F63F1">
      <w:rPr>
        <w:noProof/>
      </w:rPr>
      <w:t>8</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F37D4"/>
    <w:multiLevelType w:val="hybridMultilevel"/>
    <w:tmpl w:val="F34C2C02"/>
    <w:lvl w:ilvl="0" w:tplc="A8B0134E">
      <w:start w:val="1"/>
      <w:numFmt w:val="decimal"/>
      <w:pStyle w:val="ListeGeordnet"/>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BB13C2"/>
    <w:multiLevelType w:val="multilevel"/>
    <w:tmpl w:val="99E465F8"/>
    <w:lvl w:ilvl="0">
      <w:start w:val="1"/>
      <w:numFmt w:val="decimal"/>
      <w:lvlText w:val="%1"/>
      <w:lvlJc w:val="left"/>
      <w:pPr>
        <w:ind w:left="360" w:hanging="360"/>
      </w:pPr>
      <w:rPr>
        <w:rFonts w:cs="Arial Narrow" w:hint="default"/>
        <w:b/>
        <w:bCs/>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AC32EF"/>
    <w:multiLevelType w:val="multilevel"/>
    <w:tmpl w:val="8D383CC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975D1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B17436"/>
    <w:multiLevelType w:val="multilevel"/>
    <w:tmpl w:val="0409001F"/>
    <w:lvl w:ilvl="0">
      <w:start w:val="1"/>
      <w:numFmt w:val="decimal"/>
      <w:lvlText w:val="%1."/>
      <w:lvlJc w:val="left"/>
      <w:pPr>
        <w:ind w:left="360" w:hanging="360"/>
      </w:pPr>
      <w:rPr>
        <w:rFonts w:hint="default"/>
        <w:b/>
        <w:bCs/>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7824A6"/>
    <w:multiLevelType w:val="multilevel"/>
    <w:tmpl w:val="816454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9056EF"/>
    <w:multiLevelType w:val="hybridMultilevel"/>
    <w:tmpl w:val="95FC8E96"/>
    <w:lvl w:ilvl="0" w:tplc="F5CC1C7C">
      <w:start w:val="1"/>
      <w:numFmt w:val="decimal"/>
      <w:lvlText w:val="%1"/>
      <w:lvlJc w:val="left"/>
      <w:pPr>
        <w:ind w:left="1080" w:hanging="360"/>
      </w:pPr>
      <w:rPr>
        <w:rFonts w:cs="Arial Narrow" w:hint="default"/>
        <w:bCs/>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A622DCF"/>
    <w:multiLevelType w:val="multilevel"/>
    <w:tmpl w:val="99E465F8"/>
    <w:lvl w:ilvl="0">
      <w:start w:val="1"/>
      <w:numFmt w:val="decimal"/>
      <w:lvlText w:val="%1"/>
      <w:lvlJc w:val="left"/>
      <w:pPr>
        <w:ind w:left="360" w:hanging="360"/>
      </w:pPr>
      <w:rPr>
        <w:rFonts w:cs="Arial Narrow" w:hint="default"/>
        <w:b/>
        <w:bCs/>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E35601"/>
    <w:multiLevelType w:val="multilevel"/>
    <w:tmpl w:val="89200374"/>
    <w:lvl w:ilvl="0">
      <w:start w:val="1"/>
      <w:numFmt w:val="decimal"/>
      <w:pStyle w:val="Heading1"/>
      <w:lvlText w:val="%1"/>
      <w:lvlJc w:val="left"/>
      <w:pPr>
        <w:ind w:left="522" w:hanging="432"/>
      </w:pPr>
      <w:rPr>
        <w:rFonts w:ascii="Arial Narrow" w:hAnsi="Arial Narrow" w:hint="default"/>
        <w:b/>
        <w:bCs/>
        <w:iCs w:val="0"/>
        <w:sz w:val="22"/>
        <w:szCs w:val="22"/>
      </w:rPr>
    </w:lvl>
    <w:lvl w:ilvl="1">
      <w:start w:val="1"/>
      <w:numFmt w:val="decimal"/>
      <w:pStyle w:val="Heading2"/>
      <w:lvlText w:val="%1.%2"/>
      <w:lvlJc w:val="left"/>
      <w:pPr>
        <w:ind w:left="576" w:hanging="576"/>
      </w:pPr>
      <w:rPr>
        <w:rFonts w:hint="default"/>
        <w:lang w:val="en-US"/>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15:restartNumberingAfterBreak="0">
    <w:nsid w:val="2FD36412"/>
    <w:multiLevelType w:val="hybridMultilevel"/>
    <w:tmpl w:val="671C2794"/>
    <w:lvl w:ilvl="0" w:tplc="A52AD3D8">
      <w:start w:val="1"/>
      <w:numFmt w:val="bullet"/>
      <w:lvlText w:val="-"/>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FD41FCE"/>
    <w:multiLevelType w:val="multilevel"/>
    <w:tmpl w:val="0409001F"/>
    <w:lvl w:ilvl="0">
      <w:start w:val="1"/>
      <w:numFmt w:val="decimal"/>
      <w:lvlText w:val="%1."/>
      <w:lvlJc w:val="left"/>
      <w:pPr>
        <w:ind w:left="360" w:hanging="360"/>
      </w:pPr>
      <w:rPr>
        <w:rFonts w:hint="default"/>
        <w:b/>
        <w:bCs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A05CAC"/>
    <w:multiLevelType w:val="hybridMultilevel"/>
    <w:tmpl w:val="F86CF21A"/>
    <w:lvl w:ilvl="0" w:tplc="F26EFA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0B7329"/>
    <w:multiLevelType w:val="multilevel"/>
    <w:tmpl w:val="0409001F"/>
    <w:lvl w:ilvl="0">
      <w:start w:val="1"/>
      <w:numFmt w:val="decimal"/>
      <w:lvlText w:val="%1."/>
      <w:lvlJc w:val="left"/>
      <w:pPr>
        <w:ind w:left="360" w:hanging="360"/>
      </w:pPr>
      <w:rPr>
        <w:rFonts w:hint="default"/>
        <w:b/>
        <w:bCs/>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7FF6A40"/>
    <w:multiLevelType w:val="hybridMultilevel"/>
    <w:tmpl w:val="AF561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C4406D"/>
    <w:multiLevelType w:val="multilevel"/>
    <w:tmpl w:val="0409001F"/>
    <w:lvl w:ilvl="0">
      <w:start w:val="1"/>
      <w:numFmt w:val="decimal"/>
      <w:lvlText w:val="%1."/>
      <w:lvlJc w:val="left"/>
      <w:pPr>
        <w:ind w:left="360" w:hanging="360"/>
      </w:pPr>
      <w:rPr>
        <w:rFonts w:hint="default"/>
        <w:b/>
        <w:bCs/>
        <w:i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DF919DA"/>
    <w:multiLevelType w:val="hybridMultilevel"/>
    <w:tmpl w:val="979A56DA"/>
    <w:lvl w:ilvl="0" w:tplc="F26EFA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562D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721B77"/>
    <w:multiLevelType w:val="hybridMultilevel"/>
    <w:tmpl w:val="7A2EC0EC"/>
    <w:lvl w:ilvl="0" w:tplc="C90EDD24">
      <w:start w:val="1"/>
      <w:numFmt w:val="decimal"/>
      <w:pStyle w:val="ListeListeratu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7BA42E9"/>
    <w:multiLevelType w:val="hybridMultilevel"/>
    <w:tmpl w:val="2C3C7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9E2F8F"/>
    <w:multiLevelType w:val="hybridMultilevel"/>
    <w:tmpl w:val="80049E80"/>
    <w:lvl w:ilvl="0" w:tplc="3D600CA4">
      <w:start w:val="1"/>
      <w:numFmt w:val="bullet"/>
      <w:pStyle w:val="ListeUngeordn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C3B602D"/>
    <w:multiLevelType w:val="hybridMultilevel"/>
    <w:tmpl w:val="C2804C96"/>
    <w:lvl w:ilvl="0" w:tplc="F26EFA90">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84419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3"/>
  </w:num>
  <w:num w:numId="2">
    <w:abstractNumId w:val="11"/>
  </w:num>
  <w:num w:numId="3">
    <w:abstractNumId w:val="20"/>
  </w:num>
  <w:num w:numId="4">
    <w:abstractNumId w:val="15"/>
  </w:num>
  <w:num w:numId="5">
    <w:abstractNumId w:val="10"/>
  </w:num>
  <w:num w:numId="6">
    <w:abstractNumId w:val="16"/>
  </w:num>
  <w:num w:numId="7">
    <w:abstractNumId w:val="4"/>
  </w:num>
  <w:num w:numId="8">
    <w:abstractNumId w:val="1"/>
  </w:num>
  <w:num w:numId="9">
    <w:abstractNumId w:val="12"/>
  </w:num>
  <w:num w:numId="10">
    <w:abstractNumId w:val="2"/>
  </w:num>
  <w:num w:numId="11">
    <w:abstractNumId w:val="21"/>
  </w:num>
  <w:num w:numId="12">
    <w:abstractNumId w:val="7"/>
  </w:num>
  <w:num w:numId="13">
    <w:abstractNumId w:val="14"/>
  </w:num>
  <w:num w:numId="14">
    <w:abstractNumId w:val="3"/>
  </w:num>
  <w:num w:numId="15">
    <w:abstractNumId w:val="5"/>
  </w:num>
  <w:num w:numId="16">
    <w:abstractNumId w:val="6"/>
  </w:num>
  <w:num w:numId="17">
    <w:abstractNumId w:val="8"/>
  </w:num>
  <w:num w:numId="18">
    <w:abstractNumId w:val="9"/>
  </w:num>
  <w:num w:numId="19">
    <w:abstractNumId w:val="18"/>
  </w:num>
  <w:num w:numId="20">
    <w:abstractNumId w:val="19"/>
  </w:num>
  <w:num w:numId="21">
    <w:abstractNumId w:val="0"/>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0"/>
  <w:stylePaneFormatFilter w:val="3E01" w:allStyles="1" w:customStyles="0" w:latentStyles="0" w:stylesInUse="0" w:headingStyles="0" w:numberingStyles="0" w:tableStyles="0" w:directFormattingOnRuns="0" w:directFormattingOnParagraphs="1" w:directFormattingOnNumbering="1" w:directFormattingOnTables="1" w:clearFormatting="1" w:top3HeadingStyles="1" w:visibleStyles="0" w:alternateStyleNames="0"/>
  <w:stylePaneSortMethod w:val="0000"/>
  <w:trackRevisions/>
  <w:defaultTabStop w:val="708"/>
  <w:autoHyphenation/>
  <w:consecutiveHyphenLimit w:val="3"/>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bDoc" w:val=" 1"/>
    <w:docVar w:name="cbGoto" w:val=" 2"/>
    <w:docVar w:name="cbIns" w:val=" 2"/>
    <w:docVar w:name="dlbSymBar" w:val="Adress PLUS"/>
    <w:docVar w:name="tbSymPos" w:val=" 2"/>
  </w:docVars>
  <w:rsids>
    <w:rsidRoot w:val="001540D7"/>
    <w:rsid w:val="00012F5E"/>
    <w:rsid w:val="000216FE"/>
    <w:rsid w:val="00033051"/>
    <w:rsid w:val="0008541F"/>
    <w:rsid w:val="000A5D30"/>
    <w:rsid w:val="000A6F92"/>
    <w:rsid w:val="000B1812"/>
    <w:rsid w:val="000C0BD3"/>
    <w:rsid w:val="000D7494"/>
    <w:rsid w:val="000E2425"/>
    <w:rsid w:val="000F2CD6"/>
    <w:rsid w:val="00103C8A"/>
    <w:rsid w:val="00126367"/>
    <w:rsid w:val="00150CCE"/>
    <w:rsid w:val="001540D7"/>
    <w:rsid w:val="00163827"/>
    <w:rsid w:val="00170975"/>
    <w:rsid w:val="00172E62"/>
    <w:rsid w:val="001779D8"/>
    <w:rsid w:val="00182CD7"/>
    <w:rsid w:val="001A728A"/>
    <w:rsid w:val="001C7A46"/>
    <w:rsid w:val="002045E5"/>
    <w:rsid w:val="002348A4"/>
    <w:rsid w:val="00264380"/>
    <w:rsid w:val="00285BAF"/>
    <w:rsid w:val="00287E84"/>
    <w:rsid w:val="00296030"/>
    <w:rsid w:val="002A638E"/>
    <w:rsid w:val="003148EE"/>
    <w:rsid w:val="00321835"/>
    <w:rsid w:val="00321F4E"/>
    <w:rsid w:val="00342CA8"/>
    <w:rsid w:val="00343970"/>
    <w:rsid w:val="003613C5"/>
    <w:rsid w:val="00372615"/>
    <w:rsid w:val="003770A2"/>
    <w:rsid w:val="003A3F33"/>
    <w:rsid w:val="003C6638"/>
    <w:rsid w:val="003E1D27"/>
    <w:rsid w:val="003F063B"/>
    <w:rsid w:val="003F63F1"/>
    <w:rsid w:val="0040578A"/>
    <w:rsid w:val="00405C58"/>
    <w:rsid w:val="004148BE"/>
    <w:rsid w:val="0044558F"/>
    <w:rsid w:val="00460DCC"/>
    <w:rsid w:val="00477B3A"/>
    <w:rsid w:val="00496980"/>
    <w:rsid w:val="004974EF"/>
    <w:rsid w:val="004B0962"/>
    <w:rsid w:val="004B3DA8"/>
    <w:rsid w:val="004E76FC"/>
    <w:rsid w:val="00500027"/>
    <w:rsid w:val="00501A2B"/>
    <w:rsid w:val="00511230"/>
    <w:rsid w:val="00552754"/>
    <w:rsid w:val="005629C9"/>
    <w:rsid w:val="00570C9F"/>
    <w:rsid w:val="00576931"/>
    <w:rsid w:val="00583459"/>
    <w:rsid w:val="005905CC"/>
    <w:rsid w:val="00596327"/>
    <w:rsid w:val="005A27D2"/>
    <w:rsid w:val="005F0CD6"/>
    <w:rsid w:val="005F6A0F"/>
    <w:rsid w:val="0062036E"/>
    <w:rsid w:val="006609BB"/>
    <w:rsid w:val="00667C52"/>
    <w:rsid w:val="006755E9"/>
    <w:rsid w:val="006C1E45"/>
    <w:rsid w:val="00731EDC"/>
    <w:rsid w:val="007335D0"/>
    <w:rsid w:val="0075141D"/>
    <w:rsid w:val="00763E93"/>
    <w:rsid w:val="0077715D"/>
    <w:rsid w:val="00784034"/>
    <w:rsid w:val="0079290D"/>
    <w:rsid w:val="007C3951"/>
    <w:rsid w:val="007E087C"/>
    <w:rsid w:val="00803CCA"/>
    <w:rsid w:val="008213D3"/>
    <w:rsid w:val="00847CA5"/>
    <w:rsid w:val="00866B97"/>
    <w:rsid w:val="00875811"/>
    <w:rsid w:val="008B0986"/>
    <w:rsid w:val="008B5448"/>
    <w:rsid w:val="008E5693"/>
    <w:rsid w:val="008F1033"/>
    <w:rsid w:val="008F5499"/>
    <w:rsid w:val="0091126A"/>
    <w:rsid w:val="00923444"/>
    <w:rsid w:val="00971A89"/>
    <w:rsid w:val="00984704"/>
    <w:rsid w:val="009909FC"/>
    <w:rsid w:val="009A050A"/>
    <w:rsid w:val="009C0E16"/>
    <w:rsid w:val="009C245B"/>
    <w:rsid w:val="009C377F"/>
    <w:rsid w:val="009C7428"/>
    <w:rsid w:val="009D099C"/>
    <w:rsid w:val="00A030B2"/>
    <w:rsid w:val="00A12A72"/>
    <w:rsid w:val="00A24A18"/>
    <w:rsid w:val="00A32250"/>
    <w:rsid w:val="00A62EED"/>
    <w:rsid w:val="00AA6081"/>
    <w:rsid w:val="00AB3C9E"/>
    <w:rsid w:val="00AC7065"/>
    <w:rsid w:val="00AE23F9"/>
    <w:rsid w:val="00AF5E60"/>
    <w:rsid w:val="00AF6057"/>
    <w:rsid w:val="00AF7749"/>
    <w:rsid w:val="00B21CC4"/>
    <w:rsid w:val="00B63881"/>
    <w:rsid w:val="00B75505"/>
    <w:rsid w:val="00BA18C7"/>
    <w:rsid w:val="00BB3C17"/>
    <w:rsid w:val="00BC1432"/>
    <w:rsid w:val="00BC68A3"/>
    <w:rsid w:val="00BE342D"/>
    <w:rsid w:val="00C02171"/>
    <w:rsid w:val="00C11251"/>
    <w:rsid w:val="00C27152"/>
    <w:rsid w:val="00C278FA"/>
    <w:rsid w:val="00C4637B"/>
    <w:rsid w:val="00C4788F"/>
    <w:rsid w:val="00C47C7F"/>
    <w:rsid w:val="00C6167E"/>
    <w:rsid w:val="00C80DE2"/>
    <w:rsid w:val="00C90DEA"/>
    <w:rsid w:val="00CD650A"/>
    <w:rsid w:val="00CF016A"/>
    <w:rsid w:val="00D04664"/>
    <w:rsid w:val="00D14E31"/>
    <w:rsid w:val="00D36DE2"/>
    <w:rsid w:val="00D45551"/>
    <w:rsid w:val="00D506DF"/>
    <w:rsid w:val="00D62322"/>
    <w:rsid w:val="00D65D1A"/>
    <w:rsid w:val="00D76476"/>
    <w:rsid w:val="00D929AA"/>
    <w:rsid w:val="00DD14E8"/>
    <w:rsid w:val="00DE1FAF"/>
    <w:rsid w:val="00E044D1"/>
    <w:rsid w:val="00E13CCC"/>
    <w:rsid w:val="00E314A0"/>
    <w:rsid w:val="00E43351"/>
    <w:rsid w:val="00E5047F"/>
    <w:rsid w:val="00E74BE9"/>
    <w:rsid w:val="00E8181C"/>
    <w:rsid w:val="00EA6BA1"/>
    <w:rsid w:val="00EB6491"/>
    <w:rsid w:val="00ED0897"/>
    <w:rsid w:val="00EF062C"/>
    <w:rsid w:val="00EF4313"/>
    <w:rsid w:val="00F10CC7"/>
    <w:rsid w:val="00F35B5A"/>
    <w:rsid w:val="00F43E35"/>
    <w:rsid w:val="00F45414"/>
    <w:rsid w:val="00F86259"/>
    <w:rsid w:val="00FA0735"/>
    <w:rsid w:val="00FB2FAA"/>
    <w:rsid w:val="00FC3F3F"/>
    <w:rsid w:val="00FC7946"/>
    <w:rsid w:val="00FD7BF3"/>
    <w:rsid w:val="00FE517D"/>
    <w:rsid w:val="00FE7AE8"/>
    <w:rsid w:val="00FF07A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09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4380"/>
    <w:pPr>
      <w:widowControl w:val="0"/>
      <w:spacing w:after="120" w:line="480" w:lineRule="auto"/>
      <w:jc w:val="both"/>
    </w:pPr>
  </w:style>
  <w:style w:type="paragraph" w:styleId="Heading1">
    <w:name w:val="heading 1"/>
    <w:basedOn w:val="Normal"/>
    <w:next w:val="Normal"/>
    <w:qFormat/>
    <w:rsid w:val="00D76476"/>
    <w:pPr>
      <w:keepNext/>
      <w:numPr>
        <w:numId w:val="17"/>
      </w:numPr>
      <w:kinsoku w:val="0"/>
      <w:autoSpaceDE w:val="0"/>
      <w:autoSpaceDN w:val="0"/>
      <w:adjustRightInd w:val="0"/>
      <w:spacing w:before="240" w:after="60"/>
      <w:ind w:left="576" w:hanging="576"/>
      <w:outlineLvl w:val="0"/>
    </w:pPr>
    <w:rPr>
      <w:rFonts w:ascii="Arial Narrow" w:hAnsi="Arial Narrow"/>
      <w:b/>
      <w:kern w:val="28"/>
      <w:sz w:val="22"/>
      <w:szCs w:val="22"/>
    </w:rPr>
  </w:style>
  <w:style w:type="paragraph" w:styleId="Heading2">
    <w:name w:val="heading 2"/>
    <w:basedOn w:val="Normal"/>
    <w:next w:val="Normal"/>
    <w:link w:val="Heading2Char"/>
    <w:uiPriority w:val="9"/>
    <w:unhideWhenUsed/>
    <w:qFormat/>
    <w:rsid w:val="00D76476"/>
    <w:pPr>
      <w:numPr>
        <w:ilvl w:val="1"/>
        <w:numId w:val="17"/>
      </w:numPr>
      <w:outlineLvl w:val="1"/>
    </w:pPr>
    <w:rPr>
      <w:rFonts w:ascii="Arial Narrow" w:hAnsi="Arial Narrow"/>
      <w:b/>
      <w:sz w:val="22"/>
    </w:rPr>
  </w:style>
  <w:style w:type="paragraph" w:styleId="Heading3">
    <w:name w:val="heading 3"/>
    <w:basedOn w:val="Normal"/>
    <w:next w:val="Normal"/>
    <w:link w:val="Heading3Char"/>
    <w:uiPriority w:val="9"/>
    <w:unhideWhenUsed/>
    <w:qFormat/>
    <w:rsid w:val="00287E84"/>
    <w:pPr>
      <w:keepNext/>
      <w:numPr>
        <w:ilvl w:val="2"/>
        <w:numId w:val="17"/>
      </w:numPr>
      <w:spacing w:before="240" w:after="60"/>
      <w:ind w:left="576" w:hanging="576"/>
      <w:outlineLvl w:val="2"/>
    </w:pPr>
    <w:rPr>
      <w:rFonts w:ascii="Arial Narrow" w:eastAsia="SimSun" w:hAnsi="Arial Narrow" w:cs="Angsana New"/>
      <w:b/>
      <w:bCs/>
      <w:i/>
      <w:sz w:val="22"/>
      <w:szCs w:val="26"/>
    </w:rPr>
  </w:style>
  <w:style w:type="paragraph" w:styleId="Heading4">
    <w:name w:val="heading 4"/>
    <w:basedOn w:val="Normal"/>
    <w:next w:val="Normal"/>
    <w:link w:val="Heading4Char"/>
    <w:uiPriority w:val="9"/>
    <w:semiHidden/>
    <w:unhideWhenUsed/>
    <w:qFormat/>
    <w:rsid w:val="00A24A18"/>
    <w:pPr>
      <w:keepNext/>
      <w:numPr>
        <w:ilvl w:val="3"/>
        <w:numId w:val="17"/>
      </w:numPr>
      <w:spacing w:before="240" w:after="60"/>
      <w:outlineLvl w:val="3"/>
    </w:pPr>
    <w:rPr>
      <w:rFonts w:ascii="Calibri" w:eastAsia="SimSun" w:hAnsi="Calibri" w:cs="Cordia New"/>
      <w:b/>
      <w:bCs/>
      <w:sz w:val="28"/>
      <w:szCs w:val="28"/>
    </w:rPr>
  </w:style>
  <w:style w:type="paragraph" w:styleId="Heading5">
    <w:name w:val="heading 5"/>
    <w:basedOn w:val="Normal"/>
    <w:next w:val="Normal"/>
    <w:link w:val="Heading5Char"/>
    <w:uiPriority w:val="9"/>
    <w:semiHidden/>
    <w:unhideWhenUsed/>
    <w:qFormat/>
    <w:rsid w:val="00A24A18"/>
    <w:pPr>
      <w:numPr>
        <w:ilvl w:val="4"/>
        <w:numId w:val="17"/>
      </w:numPr>
      <w:spacing w:before="240" w:after="60"/>
      <w:outlineLvl w:val="4"/>
    </w:pPr>
    <w:rPr>
      <w:rFonts w:ascii="Calibri" w:eastAsia="SimSun" w:hAnsi="Calibri" w:cs="Cordia New"/>
      <w:b/>
      <w:bCs/>
      <w:i/>
      <w:iCs/>
      <w:sz w:val="26"/>
      <w:szCs w:val="26"/>
    </w:rPr>
  </w:style>
  <w:style w:type="paragraph" w:styleId="Heading6">
    <w:name w:val="heading 6"/>
    <w:basedOn w:val="Normal"/>
    <w:next w:val="Normal"/>
    <w:link w:val="Heading6Char"/>
    <w:uiPriority w:val="9"/>
    <w:semiHidden/>
    <w:unhideWhenUsed/>
    <w:qFormat/>
    <w:rsid w:val="00A24A18"/>
    <w:pPr>
      <w:numPr>
        <w:ilvl w:val="5"/>
        <w:numId w:val="17"/>
      </w:numPr>
      <w:spacing w:before="240" w:after="60"/>
      <w:outlineLvl w:val="5"/>
    </w:pPr>
    <w:rPr>
      <w:rFonts w:ascii="Calibri" w:eastAsia="SimSun" w:hAnsi="Calibri" w:cs="Cordia New"/>
      <w:b/>
      <w:bCs/>
      <w:sz w:val="22"/>
      <w:szCs w:val="22"/>
    </w:rPr>
  </w:style>
  <w:style w:type="paragraph" w:styleId="Heading7">
    <w:name w:val="heading 7"/>
    <w:basedOn w:val="Normal"/>
    <w:next w:val="Normal"/>
    <w:link w:val="Heading7Char"/>
    <w:uiPriority w:val="9"/>
    <w:semiHidden/>
    <w:unhideWhenUsed/>
    <w:qFormat/>
    <w:rsid w:val="00A24A18"/>
    <w:pPr>
      <w:numPr>
        <w:ilvl w:val="6"/>
        <w:numId w:val="17"/>
      </w:numPr>
      <w:spacing w:before="240" w:after="60"/>
      <w:outlineLvl w:val="6"/>
    </w:pPr>
    <w:rPr>
      <w:rFonts w:ascii="Calibri" w:eastAsia="SimSun" w:hAnsi="Calibri" w:cs="Cordia New"/>
      <w:sz w:val="24"/>
      <w:szCs w:val="24"/>
    </w:rPr>
  </w:style>
  <w:style w:type="paragraph" w:styleId="Heading8">
    <w:name w:val="heading 8"/>
    <w:basedOn w:val="Normal"/>
    <w:next w:val="Normal"/>
    <w:link w:val="Heading8Char"/>
    <w:uiPriority w:val="9"/>
    <w:semiHidden/>
    <w:unhideWhenUsed/>
    <w:qFormat/>
    <w:rsid w:val="00A24A18"/>
    <w:pPr>
      <w:numPr>
        <w:ilvl w:val="7"/>
        <w:numId w:val="17"/>
      </w:numPr>
      <w:spacing w:before="240" w:after="60"/>
      <w:outlineLvl w:val="7"/>
    </w:pPr>
    <w:rPr>
      <w:rFonts w:ascii="Calibri" w:eastAsia="SimSun" w:hAnsi="Calibri" w:cs="Cordia New"/>
      <w:i/>
      <w:iCs/>
      <w:sz w:val="24"/>
      <w:szCs w:val="24"/>
    </w:rPr>
  </w:style>
  <w:style w:type="paragraph" w:styleId="Heading9">
    <w:name w:val="heading 9"/>
    <w:basedOn w:val="Normal"/>
    <w:next w:val="Normal"/>
    <w:link w:val="Heading9Char"/>
    <w:uiPriority w:val="9"/>
    <w:semiHidden/>
    <w:unhideWhenUsed/>
    <w:qFormat/>
    <w:rsid w:val="00A24A18"/>
    <w:pPr>
      <w:numPr>
        <w:ilvl w:val="8"/>
        <w:numId w:val="17"/>
      </w:numPr>
      <w:spacing w:before="240" w:after="60"/>
      <w:outlineLvl w:val="8"/>
    </w:pPr>
    <w:rPr>
      <w:rFonts w:ascii="Cambria" w:eastAsia="SimSun" w:hAnsi="Cambria" w:cs="Angsana New"/>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Englisch">
    <w:name w:val="Abstract (Englisch)"/>
    <w:basedOn w:val="Normal"/>
    <w:rsid w:val="000F2CD6"/>
    <w:pPr>
      <w:jc w:val="left"/>
    </w:pPr>
    <w:rPr>
      <w:rFonts w:ascii="Arial Narrow" w:hAnsi="Arial Narrow"/>
      <w:i/>
      <w:iCs/>
      <w:lang w:val="en-US"/>
    </w:rPr>
  </w:style>
  <w:style w:type="paragraph" w:styleId="Header">
    <w:name w:val="header"/>
    <w:basedOn w:val="Normal"/>
    <w:rsid w:val="00AE23F9"/>
    <w:pPr>
      <w:tabs>
        <w:tab w:val="center" w:pos="4536"/>
        <w:tab w:val="right" w:pos="9072"/>
      </w:tabs>
    </w:pPr>
  </w:style>
  <w:style w:type="paragraph" w:styleId="Footer">
    <w:name w:val="footer"/>
    <w:basedOn w:val="Normal"/>
    <w:link w:val="FooterChar"/>
    <w:uiPriority w:val="99"/>
    <w:rsid w:val="00AE23F9"/>
    <w:pPr>
      <w:tabs>
        <w:tab w:val="center" w:pos="4536"/>
        <w:tab w:val="right" w:pos="9072"/>
      </w:tabs>
    </w:pPr>
  </w:style>
  <w:style w:type="paragraph" w:customStyle="1" w:styleId="Autor">
    <w:name w:val="Autor"/>
    <w:basedOn w:val="Normal"/>
    <w:link w:val="AutorZchn"/>
    <w:qFormat/>
    <w:rsid w:val="00D76476"/>
    <w:pPr>
      <w:spacing w:after="0" w:line="240" w:lineRule="auto"/>
      <w:jc w:val="left"/>
    </w:pPr>
    <w:rPr>
      <w:rFonts w:ascii="Arial Narrow" w:hAnsi="Arial Narrow"/>
      <w:sz w:val="22"/>
      <w:szCs w:val="18"/>
    </w:rPr>
  </w:style>
  <w:style w:type="paragraph" w:customStyle="1" w:styleId="AbstractDeutsch">
    <w:name w:val="Abstract (Deutsch)"/>
    <w:basedOn w:val="Normal"/>
    <w:rsid w:val="000F2CD6"/>
    <w:pPr>
      <w:jc w:val="left"/>
    </w:pPr>
    <w:rPr>
      <w:rFonts w:ascii="Arial Narrow" w:hAnsi="Arial Narrow"/>
    </w:rPr>
  </w:style>
  <w:style w:type="paragraph" w:styleId="Title">
    <w:name w:val="Title"/>
    <w:basedOn w:val="Normal"/>
    <w:next w:val="Normal"/>
    <w:link w:val="TitleChar"/>
    <w:uiPriority w:val="10"/>
    <w:qFormat/>
    <w:rsid w:val="00784034"/>
    <w:pPr>
      <w:spacing w:before="240" w:after="60"/>
      <w:outlineLvl w:val="0"/>
    </w:pPr>
    <w:rPr>
      <w:rFonts w:ascii="Arial Narrow" w:eastAsia="SimSun" w:hAnsi="Arial Narrow" w:cs="Angsana New"/>
      <w:b/>
      <w:bCs/>
      <w:kern w:val="28"/>
      <w:sz w:val="46"/>
      <w:szCs w:val="32"/>
    </w:rPr>
  </w:style>
  <w:style w:type="character" w:customStyle="1" w:styleId="TitleChar">
    <w:name w:val="Title Char"/>
    <w:link w:val="Title"/>
    <w:uiPriority w:val="10"/>
    <w:rsid w:val="00784034"/>
    <w:rPr>
      <w:rFonts w:ascii="Arial Narrow" w:eastAsia="SimSun" w:hAnsi="Arial Narrow" w:cs="Angsana New"/>
      <w:b/>
      <w:bCs/>
      <w:kern w:val="28"/>
      <w:sz w:val="46"/>
      <w:szCs w:val="32"/>
      <w:lang w:val="de-DE" w:eastAsia="de-DE" w:bidi="ar-SA"/>
    </w:rPr>
  </w:style>
  <w:style w:type="paragraph" w:styleId="Subtitle">
    <w:name w:val="Subtitle"/>
    <w:basedOn w:val="Normal"/>
    <w:next w:val="Normal"/>
    <w:link w:val="SubtitleChar"/>
    <w:uiPriority w:val="11"/>
    <w:qFormat/>
    <w:rsid w:val="00287E84"/>
    <w:pPr>
      <w:spacing w:after="60"/>
      <w:outlineLvl w:val="1"/>
    </w:pPr>
    <w:rPr>
      <w:rFonts w:ascii="Arial Narrow" w:eastAsia="SimSun" w:hAnsi="Arial Narrow" w:cs="Angsana New"/>
      <w:b/>
      <w:sz w:val="26"/>
      <w:szCs w:val="24"/>
    </w:rPr>
  </w:style>
  <w:style w:type="character" w:customStyle="1" w:styleId="SubtitleChar">
    <w:name w:val="Subtitle Char"/>
    <w:link w:val="Subtitle"/>
    <w:uiPriority w:val="11"/>
    <w:rsid w:val="00287E84"/>
    <w:rPr>
      <w:rFonts w:ascii="Arial Narrow" w:eastAsia="SimSun" w:hAnsi="Arial Narrow" w:cs="Angsana New"/>
      <w:b/>
      <w:sz w:val="26"/>
      <w:szCs w:val="24"/>
      <w:lang w:val="de-DE" w:eastAsia="de-DE" w:bidi="ar-SA"/>
    </w:rPr>
  </w:style>
  <w:style w:type="character" w:customStyle="1" w:styleId="TitelEnglisch">
    <w:name w:val="Titel (Englisch)"/>
    <w:rsid w:val="00FB2FAA"/>
    <w:rPr>
      <w:rFonts w:ascii="Arial Narrow" w:hAnsi="Arial Narrow"/>
      <w:b/>
      <w:bCs/>
      <w:i/>
      <w:iCs/>
    </w:rPr>
  </w:style>
  <w:style w:type="paragraph" w:customStyle="1" w:styleId="Literaturverzeichnisberschift">
    <w:name w:val="Literaturverzeichnis (Überschift)"/>
    <w:basedOn w:val="Normal"/>
    <w:link w:val="LiteraturverzeichnisberschiftZchn"/>
    <w:qFormat/>
    <w:rsid w:val="00D76476"/>
    <w:pPr>
      <w:tabs>
        <w:tab w:val="left" w:pos="426"/>
      </w:tabs>
      <w:spacing w:before="240" w:after="45"/>
    </w:pPr>
    <w:rPr>
      <w:rFonts w:ascii="Arial Narrow" w:hAnsi="Arial Narrow"/>
      <w:b/>
      <w:bCs/>
      <w:sz w:val="22"/>
      <w:szCs w:val="22"/>
    </w:rPr>
  </w:style>
  <w:style w:type="character" w:customStyle="1" w:styleId="Heading2Char">
    <w:name w:val="Heading 2 Char"/>
    <w:link w:val="Heading2"/>
    <w:uiPriority w:val="9"/>
    <w:rsid w:val="00D76476"/>
    <w:rPr>
      <w:rFonts w:ascii="Arial Narrow" w:hAnsi="Arial Narrow"/>
      <w:b/>
      <w:sz w:val="22"/>
      <w:lang w:val="de-DE" w:eastAsia="de-DE" w:bidi="ar-SA"/>
    </w:rPr>
  </w:style>
  <w:style w:type="character" w:customStyle="1" w:styleId="LiteraturverzeichnisberschiftZchn">
    <w:name w:val="Literaturverzeichnis (Überschift) Zchn"/>
    <w:link w:val="Literaturverzeichnisberschift"/>
    <w:rsid w:val="00D76476"/>
    <w:rPr>
      <w:rFonts w:ascii="Arial Narrow" w:hAnsi="Arial Narrow"/>
      <w:b/>
      <w:bCs/>
      <w:sz w:val="22"/>
      <w:szCs w:val="22"/>
      <w:lang w:val="de-DE" w:eastAsia="de-DE" w:bidi="ar-SA"/>
    </w:rPr>
  </w:style>
  <w:style w:type="character" w:customStyle="1" w:styleId="Heading3Char">
    <w:name w:val="Heading 3 Char"/>
    <w:link w:val="Heading3"/>
    <w:uiPriority w:val="9"/>
    <w:rsid w:val="00287E84"/>
    <w:rPr>
      <w:rFonts w:ascii="Arial Narrow" w:eastAsia="SimSun" w:hAnsi="Arial Narrow" w:cs="Angsana New"/>
      <w:b/>
      <w:bCs/>
      <w:i/>
      <w:sz w:val="22"/>
      <w:szCs w:val="26"/>
      <w:lang w:val="de-DE" w:eastAsia="de-DE" w:bidi="ar-SA"/>
    </w:rPr>
  </w:style>
  <w:style w:type="character" w:customStyle="1" w:styleId="Heading4Char">
    <w:name w:val="Heading 4 Char"/>
    <w:link w:val="Heading4"/>
    <w:uiPriority w:val="9"/>
    <w:semiHidden/>
    <w:rsid w:val="00A24A18"/>
    <w:rPr>
      <w:rFonts w:ascii="Calibri" w:eastAsia="SimSun" w:hAnsi="Calibri" w:cs="Cordia New"/>
      <w:b/>
      <w:bCs/>
      <w:sz w:val="28"/>
      <w:szCs w:val="28"/>
      <w:lang w:val="de-DE" w:eastAsia="de-DE" w:bidi="ar-SA"/>
    </w:rPr>
  </w:style>
  <w:style w:type="character" w:customStyle="1" w:styleId="Heading5Char">
    <w:name w:val="Heading 5 Char"/>
    <w:link w:val="Heading5"/>
    <w:uiPriority w:val="9"/>
    <w:semiHidden/>
    <w:rsid w:val="00A24A18"/>
    <w:rPr>
      <w:rFonts w:ascii="Calibri" w:eastAsia="SimSun" w:hAnsi="Calibri" w:cs="Cordia New"/>
      <w:b/>
      <w:bCs/>
      <w:i/>
      <w:iCs/>
      <w:sz w:val="26"/>
      <w:szCs w:val="26"/>
      <w:lang w:val="de-DE" w:eastAsia="de-DE" w:bidi="ar-SA"/>
    </w:rPr>
  </w:style>
  <w:style w:type="character" w:customStyle="1" w:styleId="Heading6Char">
    <w:name w:val="Heading 6 Char"/>
    <w:link w:val="Heading6"/>
    <w:uiPriority w:val="9"/>
    <w:semiHidden/>
    <w:rsid w:val="00A24A18"/>
    <w:rPr>
      <w:rFonts w:ascii="Calibri" w:eastAsia="SimSun" w:hAnsi="Calibri" w:cs="Cordia New"/>
      <w:b/>
      <w:bCs/>
      <w:sz w:val="22"/>
      <w:szCs w:val="22"/>
      <w:lang w:val="de-DE" w:eastAsia="de-DE" w:bidi="ar-SA"/>
    </w:rPr>
  </w:style>
  <w:style w:type="character" w:customStyle="1" w:styleId="Heading7Char">
    <w:name w:val="Heading 7 Char"/>
    <w:link w:val="Heading7"/>
    <w:uiPriority w:val="9"/>
    <w:semiHidden/>
    <w:rsid w:val="00A24A18"/>
    <w:rPr>
      <w:rFonts w:ascii="Calibri" w:eastAsia="SimSun" w:hAnsi="Calibri" w:cs="Cordia New"/>
      <w:sz w:val="24"/>
      <w:szCs w:val="24"/>
      <w:lang w:val="de-DE" w:eastAsia="de-DE" w:bidi="ar-SA"/>
    </w:rPr>
  </w:style>
  <w:style w:type="character" w:customStyle="1" w:styleId="Heading8Char">
    <w:name w:val="Heading 8 Char"/>
    <w:link w:val="Heading8"/>
    <w:uiPriority w:val="9"/>
    <w:semiHidden/>
    <w:rsid w:val="00A24A18"/>
    <w:rPr>
      <w:rFonts w:ascii="Calibri" w:eastAsia="SimSun" w:hAnsi="Calibri" w:cs="Cordia New"/>
      <w:i/>
      <w:iCs/>
      <w:sz w:val="24"/>
      <w:szCs w:val="24"/>
      <w:lang w:val="de-DE" w:eastAsia="de-DE" w:bidi="ar-SA"/>
    </w:rPr>
  </w:style>
  <w:style w:type="character" w:customStyle="1" w:styleId="Heading9Char">
    <w:name w:val="Heading 9 Char"/>
    <w:link w:val="Heading9"/>
    <w:uiPriority w:val="9"/>
    <w:semiHidden/>
    <w:rsid w:val="00A24A18"/>
    <w:rPr>
      <w:rFonts w:ascii="Cambria" w:eastAsia="SimSun" w:hAnsi="Cambria" w:cs="Angsana New"/>
      <w:sz w:val="22"/>
      <w:szCs w:val="22"/>
      <w:lang w:val="de-DE" w:eastAsia="de-DE" w:bidi="ar-SA"/>
    </w:rPr>
  </w:style>
  <w:style w:type="paragraph" w:customStyle="1" w:styleId="Kontaktdaten">
    <w:name w:val="Kontaktdaten"/>
    <w:basedOn w:val="Normal"/>
    <w:rsid w:val="00D76476"/>
    <w:pPr>
      <w:spacing w:line="240" w:lineRule="auto"/>
      <w:jc w:val="left"/>
    </w:pPr>
    <w:rPr>
      <w:rFonts w:ascii="Arial Narrow" w:hAnsi="Arial Narrow"/>
    </w:rPr>
  </w:style>
  <w:style w:type="character" w:customStyle="1" w:styleId="AutorZchn">
    <w:name w:val="Autor Zchn"/>
    <w:link w:val="Autor"/>
    <w:rsid w:val="00D76476"/>
    <w:rPr>
      <w:rFonts w:ascii="Arial Narrow" w:hAnsi="Arial Narrow"/>
      <w:sz w:val="22"/>
      <w:szCs w:val="18"/>
      <w:lang w:val="de-DE" w:eastAsia="de-DE" w:bidi="ar-SA"/>
    </w:rPr>
  </w:style>
  <w:style w:type="paragraph" w:styleId="BalloonText">
    <w:name w:val="Balloon Text"/>
    <w:basedOn w:val="Normal"/>
    <w:link w:val="BalloonTextChar"/>
    <w:uiPriority w:val="99"/>
    <w:semiHidden/>
    <w:unhideWhenUsed/>
    <w:rsid w:val="00460DCC"/>
    <w:rPr>
      <w:rFonts w:ascii="Tahoma" w:hAnsi="Tahoma" w:cs="Tahoma"/>
      <w:sz w:val="16"/>
      <w:szCs w:val="16"/>
    </w:rPr>
  </w:style>
  <w:style w:type="character" w:customStyle="1" w:styleId="BalloonTextChar">
    <w:name w:val="Balloon Text Char"/>
    <w:link w:val="BalloonText"/>
    <w:uiPriority w:val="99"/>
    <w:semiHidden/>
    <w:rsid w:val="00460DCC"/>
    <w:rPr>
      <w:rFonts w:ascii="Tahoma" w:hAnsi="Tahoma" w:cs="Tahoma"/>
      <w:sz w:val="16"/>
      <w:szCs w:val="16"/>
      <w:lang w:val="de-DE" w:eastAsia="de-DE" w:bidi="ar-SA"/>
    </w:rPr>
  </w:style>
  <w:style w:type="paragraph" w:customStyle="1" w:styleId="ListeListeratur">
    <w:name w:val="Liste: Listeratur"/>
    <w:basedOn w:val="Normal"/>
    <w:link w:val="ListeListeraturZchn"/>
    <w:qFormat/>
    <w:rsid w:val="00D76476"/>
    <w:pPr>
      <w:numPr>
        <w:numId w:val="22"/>
      </w:numPr>
      <w:ind w:left="360"/>
    </w:pPr>
    <w:rPr>
      <w:iCs/>
      <w:smallCaps/>
    </w:rPr>
  </w:style>
  <w:style w:type="paragraph" w:customStyle="1" w:styleId="Bildunterschrift">
    <w:name w:val="Bildunterschrift"/>
    <w:basedOn w:val="Normal"/>
    <w:rsid w:val="000F2CD6"/>
    <w:pPr>
      <w:tabs>
        <w:tab w:val="left" w:pos="540"/>
      </w:tabs>
      <w:spacing w:after="240"/>
      <w:ind w:left="540" w:hanging="540"/>
      <w:contextualSpacing/>
    </w:pPr>
    <w:rPr>
      <w:rFonts w:ascii="Arial Narrow" w:hAnsi="Arial Narrow"/>
      <w:b/>
      <w:bCs/>
      <w:sz w:val="16"/>
      <w:szCs w:val="16"/>
      <w:lang w:val="en-US"/>
    </w:rPr>
  </w:style>
  <w:style w:type="paragraph" w:customStyle="1" w:styleId="Tabellenberschrift">
    <w:name w:val="Tabellenüberschrift"/>
    <w:basedOn w:val="Normal"/>
    <w:rsid w:val="00FB2FAA"/>
    <w:pPr>
      <w:spacing w:before="240" w:after="60"/>
      <w:contextualSpacing/>
    </w:pPr>
    <w:rPr>
      <w:rFonts w:ascii="Arial Narrow" w:hAnsi="Arial Narrow"/>
      <w:sz w:val="16"/>
    </w:rPr>
  </w:style>
  <w:style w:type="character" w:customStyle="1" w:styleId="Bildnummer">
    <w:name w:val="Bildnummer"/>
    <w:uiPriority w:val="1"/>
    <w:rsid w:val="005A27D2"/>
    <w:rPr>
      <w:b/>
      <w:bCs/>
    </w:rPr>
  </w:style>
  <w:style w:type="table" w:customStyle="1" w:styleId="HelleSchattierung1">
    <w:name w:val="Helle Schattierung1"/>
    <w:basedOn w:val="TableNormal"/>
    <w:uiPriority w:val="60"/>
    <w:rsid w:val="00AB3C9E"/>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Keywords">
    <w:name w:val="Keywords"/>
    <w:rsid w:val="00FB2FAA"/>
    <w:rPr>
      <w:rFonts w:ascii="Arial Narrow" w:hAnsi="Arial Narrow"/>
    </w:rPr>
  </w:style>
  <w:style w:type="character" w:customStyle="1" w:styleId="Tabelleninhalt">
    <w:name w:val="Tabelleninhalt"/>
    <w:rsid w:val="00FD7BF3"/>
    <w:rPr>
      <w:rFonts w:ascii="Arial Narrow" w:hAnsi="Arial Narrow"/>
      <w:color w:val="000000"/>
      <w:sz w:val="16"/>
      <w:szCs w:val="16"/>
    </w:rPr>
  </w:style>
  <w:style w:type="character" w:customStyle="1" w:styleId="Tabellenkopf">
    <w:name w:val="Tabellenkopf"/>
    <w:rsid w:val="00264380"/>
    <w:rPr>
      <w:rFonts w:ascii="Arial Narrow" w:hAnsi="Arial Narrow"/>
      <w:color w:val="000000"/>
      <w:sz w:val="16"/>
      <w:szCs w:val="16"/>
    </w:rPr>
  </w:style>
  <w:style w:type="paragraph" w:customStyle="1" w:styleId="ListeGeordnet">
    <w:name w:val="Liste: Geordnet"/>
    <w:basedOn w:val="Normal"/>
    <w:link w:val="ListeGeordnetZchn"/>
    <w:qFormat/>
    <w:rsid w:val="00570C9F"/>
    <w:pPr>
      <w:numPr>
        <w:numId w:val="21"/>
      </w:numPr>
      <w:contextualSpacing/>
    </w:pPr>
  </w:style>
  <w:style w:type="paragraph" w:customStyle="1" w:styleId="ListeUngeordnet">
    <w:name w:val="Liste: Ungeordnet"/>
    <w:basedOn w:val="Normal"/>
    <w:link w:val="ListeUngeordnetZchn"/>
    <w:qFormat/>
    <w:rsid w:val="00D76476"/>
    <w:pPr>
      <w:numPr>
        <w:numId w:val="20"/>
      </w:numPr>
      <w:ind w:left="360"/>
      <w:contextualSpacing/>
    </w:pPr>
  </w:style>
  <w:style w:type="character" w:customStyle="1" w:styleId="ListeGeordnetZchn">
    <w:name w:val="Liste: Geordnet Zchn"/>
    <w:link w:val="ListeGeordnet"/>
    <w:rsid w:val="00570C9F"/>
    <w:rPr>
      <w:sz w:val="18"/>
      <w:lang w:val="de-DE" w:eastAsia="de-DE" w:bidi="ar-SA"/>
    </w:rPr>
  </w:style>
  <w:style w:type="character" w:customStyle="1" w:styleId="ListeListeraturZchn">
    <w:name w:val="Liste: Listeratur Zchn"/>
    <w:link w:val="ListeListeratur"/>
    <w:rsid w:val="00D76476"/>
    <w:rPr>
      <w:iCs/>
      <w:smallCaps/>
      <w:sz w:val="18"/>
      <w:lang w:val="de-DE" w:eastAsia="de-DE" w:bidi="ar-SA"/>
    </w:rPr>
  </w:style>
  <w:style w:type="character" w:customStyle="1" w:styleId="ListeUngeordnetZchn">
    <w:name w:val="Liste: Ungeordnet Zchn"/>
    <w:link w:val="ListeUngeordnet"/>
    <w:rsid w:val="00D76476"/>
    <w:rPr>
      <w:sz w:val="18"/>
      <w:lang w:val="de-DE" w:eastAsia="de-DE" w:bidi="ar-SA"/>
    </w:rPr>
  </w:style>
  <w:style w:type="paragraph" w:styleId="Caption">
    <w:name w:val="caption"/>
    <w:basedOn w:val="Normal"/>
    <w:next w:val="Normal"/>
    <w:uiPriority w:val="35"/>
    <w:unhideWhenUsed/>
    <w:qFormat/>
    <w:rsid w:val="00BB3C17"/>
    <w:pPr>
      <w:spacing w:after="200"/>
    </w:pPr>
    <w:rPr>
      <w:rFonts w:ascii="Arial Narrow" w:hAnsi="Arial Narrow"/>
      <w:b/>
      <w:bCs/>
      <w:color w:val="000000"/>
      <w:sz w:val="16"/>
      <w:szCs w:val="18"/>
    </w:rPr>
  </w:style>
  <w:style w:type="character" w:styleId="CommentReference">
    <w:name w:val="annotation reference"/>
    <w:uiPriority w:val="99"/>
    <w:semiHidden/>
    <w:unhideWhenUsed/>
    <w:rsid w:val="00C4788F"/>
    <w:rPr>
      <w:sz w:val="16"/>
      <w:szCs w:val="16"/>
    </w:rPr>
  </w:style>
  <w:style w:type="paragraph" w:styleId="CommentText">
    <w:name w:val="annotation text"/>
    <w:basedOn w:val="Normal"/>
    <w:link w:val="CommentTextChar"/>
    <w:uiPriority w:val="99"/>
    <w:semiHidden/>
    <w:unhideWhenUsed/>
    <w:rsid w:val="00C4788F"/>
  </w:style>
  <w:style w:type="character" w:customStyle="1" w:styleId="CommentTextChar">
    <w:name w:val="Comment Text Char"/>
    <w:link w:val="CommentText"/>
    <w:uiPriority w:val="99"/>
    <w:semiHidden/>
    <w:rsid w:val="00C4788F"/>
    <w:rPr>
      <w:lang w:val="de-DE" w:eastAsia="de-DE" w:bidi="ar-SA"/>
    </w:rPr>
  </w:style>
  <w:style w:type="paragraph" w:styleId="CommentSubject">
    <w:name w:val="annotation subject"/>
    <w:basedOn w:val="CommentText"/>
    <w:next w:val="CommentText"/>
    <w:link w:val="CommentSubjectChar"/>
    <w:uiPriority w:val="99"/>
    <w:semiHidden/>
    <w:unhideWhenUsed/>
    <w:rsid w:val="00C4788F"/>
    <w:rPr>
      <w:b/>
      <w:bCs/>
    </w:rPr>
  </w:style>
  <w:style w:type="character" w:customStyle="1" w:styleId="CommentSubjectChar">
    <w:name w:val="Comment Subject Char"/>
    <w:link w:val="CommentSubject"/>
    <w:uiPriority w:val="99"/>
    <w:semiHidden/>
    <w:rsid w:val="00C4788F"/>
    <w:rPr>
      <w:b/>
      <w:bCs/>
      <w:lang w:val="de-DE" w:eastAsia="de-DE" w:bidi="ar-SA"/>
    </w:rPr>
  </w:style>
  <w:style w:type="paragraph" w:styleId="Revision">
    <w:name w:val="Revision"/>
    <w:hidden/>
    <w:uiPriority w:val="99"/>
    <w:semiHidden/>
    <w:rsid w:val="00583459"/>
    <w:rPr>
      <w:sz w:val="18"/>
    </w:rPr>
  </w:style>
  <w:style w:type="character" w:customStyle="1" w:styleId="FooterChar">
    <w:name w:val="Footer Char"/>
    <w:link w:val="Footer"/>
    <w:uiPriority w:val="99"/>
    <w:rsid w:val="00264380"/>
    <w:rPr>
      <w:lang w:val="de-DE" w:eastAsia="de-DE" w:bidi="ar-SA"/>
    </w:rPr>
  </w:style>
  <w:style w:type="character" w:styleId="Hyperlink">
    <w:name w:val="Hyperlink"/>
    <w:uiPriority w:val="99"/>
    <w:unhideWhenUsed/>
    <w:rsid w:val="00D36DE2"/>
    <w:rPr>
      <w:color w:val="0000FF"/>
      <w:u w:val="single"/>
    </w:rPr>
  </w:style>
  <w:style w:type="character" w:styleId="UnresolvedMention">
    <w:name w:val="Unresolved Mention"/>
    <w:basedOn w:val="DefaultParagraphFont"/>
    <w:uiPriority w:val="99"/>
    <w:semiHidden/>
    <w:unhideWhenUsed/>
    <w:rsid w:val="003A3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ber-fs01\berdfs\groups\EUS\JOURNALS\Redaktion\bautechnik\eschleidwe@wile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mc.manuscriptcentral.com/stab"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AC994EEC-FC67-434A-A68A-572A58891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STAHLBAU-Manuskriptvorlage.dotx</Template>
  <TotalTime>0</TotalTime>
  <Pages>9</Pages>
  <Words>2314</Words>
  <Characters>14585</Characters>
  <Application>Microsoft Office Word</Application>
  <DocSecurity>0</DocSecurity>
  <Lines>121</Lines>
  <Paragraphs>33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Ernst &amp; Sohn</Company>
  <LinksUpToDate>false</LinksUpToDate>
  <CharactersWithSpaces>16866</CharactersWithSpaces>
  <SharedDoc>false</SharedDoc>
  <HLinks>
    <vt:vector size="18" baseType="variant">
      <vt:variant>
        <vt:i4>1441821</vt:i4>
      </vt:variant>
      <vt:variant>
        <vt:i4>6</vt:i4>
      </vt:variant>
      <vt:variant>
        <vt:i4>0</vt:i4>
      </vt:variant>
      <vt:variant>
        <vt:i4>5</vt:i4>
      </vt:variant>
      <vt:variant>
        <vt:lpwstr>\\ber-fs01\berdfs\groups\EUS\JOURNALS\Redaktion\bautechnik\eschleidwe@wiley.com</vt:lpwstr>
      </vt:variant>
      <vt:variant>
        <vt:lpwstr/>
      </vt:variant>
      <vt:variant>
        <vt:i4>1572883</vt:i4>
      </vt:variant>
      <vt:variant>
        <vt:i4>3</vt:i4>
      </vt:variant>
      <vt:variant>
        <vt:i4>0</vt:i4>
      </vt:variant>
      <vt:variant>
        <vt:i4>5</vt:i4>
      </vt:variant>
      <vt:variant>
        <vt:lpwstr>http://mc.manuscriptcentral.com/bate</vt:lpwstr>
      </vt:variant>
      <vt:variant>
        <vt:lpwstr/>
      </vt:variant>
      <vt:variant>
        <vt:i4>1572883</vt:i4>
      </vt:variant>
      <vt:variant>
        <vt:i4>0</vt:i4>
      </vt:variant>
      <vt:variant>
        <vt:i4>0</vt:i4>
      </vt:variant>
      <vt:variant>
        <vt:i4>5</vt:i4>
      </vt:variant>
      <vt:variant>
        <vt:lpwstr>http://mc.manuscriptcentral.com/bate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Fumagalli, Giulia - Berlin</dc:creator>
  <cp:lastModifiedBy>Velasco, Francisco</cp:lastModifiedBy>
  <cp:revision>2</cp:revision>
  <cp:lastPrinted>2014-11-19T08:36:00Z</cp:lastPrinted>
  <dcterms:created xsi:type="dcterms:W3CDTF">2018-12-20T14:36:00Z</dcterms:created>
  <dcterms:modified xsi:type="dcterms:W3CDTF">2018-12-20T14:36:00Z</dcterms:modified>
</cp:coreProperties>
</file>